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758C" w14:textId="549674C3" w:rsidR="009C2687" w:rsidRDefault="009C2687" w:rsidP="009C2687">
      <w:pPr>
        <w:jc w:val="center"/>
        <w:rPr>
          <w:b/>
          <w:sz w:val="26"/>
          <w:szCs w:val="26"/>
        </w:rPr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C25956">
        <w:rPr>
          <w:b/>
          <w:sz w:val="26"/>
          <w:szCs w:val="26"/>
        </w:rPr>
        <w:t>Гайнского МО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0D99B251" w14:textId="77777777" w:rsidR="00C25956" w:rsidRDefault="00C25956" w:rsidP="009C2687">
      <w:pPr>
        <w:jc w:val="center"/>
      </w:pPr>
    </w:p>
    <w:p w14:paraId="48E6FB3D" w14:textId="6D360CE0" w:rsidR="009C2687" w:rsidRPr="00707FAE" w:rsidRDefault="00C25956" w:rsidP="00C25956">
      <w:pPr>
        <w:jc w:val="center"/>
        <w:rPr>
          <w:b/>
          <w:bCs/>
        </w:rPr>
      </w:pPr>
      <w:r w:rsidRPr="00707FAE">
        <w:rPr>
          <w:b/>
          <w:bCs/>
        </w:rPr>
        <w:t xml:space="preserve">Территориальная избирательная комиссия Гайнского муниципального округа </w:t>
      </w:r>
    </w:p>
    <w:p w14:paraId="2C7BEAB6" w14:textId="77777777" w:rsidR="00C25956" w:rsidRDefault="00C25956" w:rsidP="00C25956">
      <w:pPr>
        <w:jc w:val="center"/>
        <w:rPr>
          <w:sz w:val="18"/>
          <w:szCs w:val="1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5D958A7F" w:rsidR="00870228" w:rsidRPr="009670DE" w:rsidRDefault="00707FAE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289F6878" w14:textId="2E422D10" w:rsidR="00870228" w:rsidRPr="009670DE" w:rsidRDefault="00A64F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003DEC62" w:rsidR="00870228" w:rsidRPr="009670DE" w:rsidRDefault="00C2595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61F4E"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3F78F1B" w14:textId="73ED2830" w:rsidR="00870228" w:rsidRPr="009670DE" w:rsidRDefault="00A64F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73C5B944" w:rsidR="00440B33" w:rsidRPr="009670DE" w:rsidRDefault="001F62DE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59" w:type="dxa"/>
            <w:vAlign w:val="center"/>
          </w:tcPr>
          <w:p w14:paraId="645FF708" w14:textId="6F1773DC" w:rsidR="00440B33" w:rsidRPr="009670DE" w:rsidRDefault="00536E57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260B2A51" w:rsidR="003C00A9" w:rsidRPr="009670DE" w:rsidRDefault="00707FAE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59" w:type="dxa"/>
            <w:vAlign w:val="center"/>
          </w:tcPr>
          <w:p w14:paraId="6B7DD072" w14:textId="0988C29E" w:rsidR="003C00A9" w:rsidRPr="009670DE" w:rsidRDefault="00A64FC4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008794EA" w:rsidR="003C00A9" w:rsidRPr="009670DE" w:rsidRDefault="00707FA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59" w:type="dxa"/>
            <w:vAlign w:val="center"/>
          </w:tcPr>
          <w:p w14:paraId="13FFD7AA" w14:textId="48C9DF3A" w:rsidR="003C00A9" w:rsidRPr="009670DE" w:rsidRDefault="00A64FC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7E7D0EEB" w:rsidR="003C00A9" w:rsidRPr="009670DE" w:rsidRDefault="00707FA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F312740" w14:textId="750AEB1F" w:rsidR="003C00A9" w:rsidRPr="009670DE" w:rsidRDefault="0096257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3817B742" w:rsidR="003C00A9" w:rsidRPr="009670DE" w:rsidRDefault="00C24AF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08B8466B" w14:textId="69060E2B" w:rsidR="003C00A9" w:rsidRPr="009670DE" w:rsidRDefault="00861F4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27D7825C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C25956">
        <w:rPr>
          <w:sz w:val="24"/>
          <w:szCs w:val="18"/>
        </w:rPr>
        <w:t xml:space="preserve">    Рыцарь Е.Д.</w:t>
      </w:r>
    </w:p>
    <w:p w14:paraId="697C0294" w14:textId="5E3BD379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C25956">
        <w:rPr>
          <w:sz w:val="16"/>
          <w:szCs w:val="16"/>
        </w:rPr>
        <w:t xml:space="preserve"> 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DBC9" w14:textId="77777777" w:rsidR="004C2387" w:rsidRDefault="004C2387">
      <w:r>
        <w:separator/>
      </w:r>
    </w:p>
  </w:endnote>
  <w:endnote w:type="continuationSeparator" w:id="0">
    <w:p w14:paraId="6D607B72" w14:textId="77777777" w:rsidR="004C2387" w:rsidRDefault="004C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3D225" w14:textId="77777777" w:rsidR="004C2387" w:rsidRDefault="004C2387">
      <w:r>
        <w:separator/>
      </w:r>
    </w:p>
  </w:footnote>
  <w:footnote w:type="continuationSeparator" w:id="0">
    <w:p w14:paraId="32C8753D" w14:textId="77777777" w:rsidR="004C2387" w:rsidRDefault="004C2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33785">
    <w:abstractNumId w:val="1"/>
  </w:num>
  <w:num w:numId="2" w16cid:durableId="1188981181">
    <w:abstractNumId w:val="30"/>
  </w:num>
  <w:num w:numId="3" w16cid:durableId="1512060944">
    <w:abstractNumId w:val="29"/>
  </w:num>
  <w:num w:numId="4" w16cid:durableId="719401804">
    <w:abstractNumId w:val="11"/>
  </w:num>
  <w:num w:numId="5" w16cid:durableId="1224944615">
    <w:abstractNumId w:val="4"/>
  </w:num>
  <w:num w:numId="6" w16cid:durableId="563030745">
    <w:abstractNumId w:val="35"/>
  </w:num>
  <w:num w:numId="7" w16cid:durableId="1763916840">
    <w:abstractNumId w:val="8"/>
  </w:num>
  <w:num w:numId="8" w16cid:durableId="1309701838">
    <w:abstractNumId w:val="7"/>
  </w:num>
  <w:num w:numId="9" w16cid:durableId="524177598">
    <w:abstractNumId w:val="14"/>
  </w:num>
  <w:num w:numId="10" w16cid:durableId="1279490227">
    <w:abstractNumId w:val="3"/>
  </w:num>
  <w:num w:numId="11" w16cid:durableId="1210875546">
    <w:abstractNumId w:val="28"/>
  </w:num>
  <w:num w:numId="12" w16cid:durableId="1351301405">
    <w:abstractNumId w:val="32"/>
  </w:num>
  <w:num w:numId="13" w16cid:durableId="1363552809">
    <w:abstractNumId w:val="17"/>
  </w:num>
  <w:num w:numId="14" w16cid:durableId="1011879934">
    <w:abstractNumId w:val="22"/>
  </w:num>
  <w:num w:numId="15" w16cid:durableId="774786971">
    <w:abstractNumId w:val="23"/>
  </w:num>
  <w:num w:numId="16" w16cid:durableId="99377409">
    <w:abstractNumId w:val="25"/>
  </w:num>
  <w:num w:numId="17" w16cid:durableId="1171599587">
    <w:abstractNumId w:val="33"/>
  </w:num>
  <w:num w:numId="18" w16cid:durableId="1062798712">
    <w:abstractNumId w:val="31"/>
  </w:num>
  <w:num w:numId="19" w16cid:durableId="1448084966">
    <w:abstractNumId w:val="6"/>
  </w:num>
  <w:num w:numId="20" w16cid:durableId="154615531">
    <w:abstractNumId w:val="15"/>
  </w:num>
  <w:num w:numId="21" w16cid:durableId="247423041">
    <w:abstractNumId w:val="12"/>
  </w:num>
  <w:num w:numId="22" w16cid:durableId="967710029">
    <w:abstractNumId w:val="26"/>
  </w:num>
  <w:num w:numId="23" w16cid:durableId="1800492831">
    <w:abstractNumId w:val="5"/>
  </w:num>
  <w:num w:numId="24" w16cid:durableId="1728532225">
    <w:abstractNumId w:val="10"/>
  </w:num>
  <w:num w:numId="25" w16cid:durableId="1291595330">
    <w:abstractNumId w:val="13"/>
  </w:num>
  <w:num w:numId="26" w16cid:durableId="1536649604">
    <w:abstractNumId w:val="16"/>
  </w:num>
  <w:num w:numId="27" w16cid:durableId="587736400">
    <w:abstractNumId w:val="24"/>
  </w:num>
  <w:num w:numId="28" w16cid:durableId="1737782934">
    <w:abstractNumId w:val="27"/>
  </w:num>
  <w:num w:numId="29" w16cid:durableId="829642554">
    <w:abstractNumId w:val="20"/>
  </w:num>
  <w:num w:numId="30" w16cid:durableId="128402030">
    <w:abstractNumId w:val="34"/>
  </w:num>
  <w:num w:numId="31" w16cid:durableId="1258059451">
    <w:abstractNumId w:val="21"/>
  </w:num>
  <w:num w:numId="32" w16cid:durableId="888108408">
    <w:abstractNumId w:val="18"/>
  </w:num>
  <w:num w:numId="33" w16cid:durableId="1064716122">
    <w:abstractNumId w:val="0"/>
  </w:num>
  <w:num w:numId="34" w16cid:durableId="376590796">
    <w:abstractNumId w:val="2"/>
  </w:num>
  <w:num w:numId="35" w16cid:durableId="341443061">
    <w:abstractNumId w:val="9"/>
  </w:num>
  <w:num w:numId="36" w16cid:durableId="17060579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52C54"/>
    <w:rsid w:val="0006208F"/>
    <w:rsid w:val="00071AC1"/>
    <w:rsid w:val="00081D97"/>
    <w:rsid w:val="00085DCE"/>
    <w:rsid w:val="000868D2"/>
    <w:rsid w:val="000979E2"/>
    <w:rsid w:val="000B4A0E"/>
    <w:rsid w:val="000C0665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5048"/>
    <w:rsid w:val="001D785E"/>
    <w:rsid w:val="001F62DE"/>
    <w:rsid w:val="0020158A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3F6F97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238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36E57"/>
    <w:rsid w:val="00541A99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07FAE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7F5D0F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61F4E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2570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289"/>
    <w:rsid w:val="00A17511"/>
    <w:rsid w:val="00A35485"/>
    <w:rsid w:val="00A431CE"/>
    <w:rsid w:val="00A45148"/>
    <w:rsid w:val="00A62732"/>
    <w:rsid w:val="00A62E98"/>
    <w:rsid w:val="00A64FC4"/>
    <w:rsid w:val="00A67D26"/>
    <w:rsid w:val="00A75367"/>
    <w:rsid w:val="00A75CD8"/>
    <w:rsid w:val="00A75DDB"/>
    <w:rsid w:val="00A8014F"/>
    <w:rsid w:val="00A813DF"/>
    <w:rsid w:val="00A918AD"/>
    <w:rsid w:val="00A92280"/>
    <w:rsid w:val="00A93E5A"/>
    <w:rsid w:val="00AA1E65"/>
    <w:rsid w:val="00AB17F3"/>
    <w:rsid w:val="00AB1867"/>
    <w:rsid w:val="00AE538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24AFE"/>
    <w:rsid w:val="00C25956"/>
    <w:rsid w:val="00C37255"/>
    <w:rsid w:val="00C40C51"/>
    <w:rsid w:val="00C553A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61993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1A8F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747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39</cp:revision>
  <cp:lastPrinted>2026-02-10T11:46:00Z</cp:lastPrinted>
  <dcterms:created xsi:type="dcterms:W3CDTF">2026-02-08T10:05:00Z</dcterms:created>
  <dcterms:modified xsi:type="dcterms:W3CDTF">2026-03-03T07:10:00Z</dcterms:modified>
</cp:coreProperties>
</file>