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1770CE5F" w:rsidR="00A5243C" w:rsidRPr="00462428" w:rsidRDefault="007544F9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123DB0EE">
                <wp:simplePos x="0" y="0"/>
                <wp:positionH relativeFrom="page">
                  <wp:posOffset>1077686</wp:posOffset>
                </wp:positionH>
                <wp:positionV relativeFrom="page">
                  <wp:posOffset>2166257</wp:posOffset>
                </wp:positionV>
                <wp:extent cx="5939790" cy="1110343"/>
                <wp:effectExtent l="0" t="0" r="3810" b="1397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1103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92967F" w14:textId="77777777" w:rsidR="00127F7E" w:rsidRDefault="00127F7E" w:rsidP="00C3248C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bookmarkStart w:id="0" w:name="_Hlk235439258"/>
                            <w:bookmarkStart w:id="1" w:name="_Hlk235439321"/>
                            <w:bookmarkStart w:id="2" w:name="_Hlk235439322"/>
                          </w:p>
                          <w:p w14:paraId="04BB4388" w14:textId="17ADC606" w:rsidR="00BB1283" w:rsidRDefault="00C3248C" w:rsidP="00C3248C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 xml:space="preserve">О проведении адресного информирования избирателей </w:t>
                            </w:r>
                          </w:p>
                          <w:p w14:paraId="2FD39679" w14:textId="74809AB0" w:rsidR="00C3248C" w:rsidRPr="00C3248C" w:rsidRDefault="00C3248C" w:rsidP="00C3248C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>на выборах депутатов Государственной Думы Федерального Собрания Российской Федерации девятого созыва и совмещенных с ними выборах</w:t>
                            </w:r>
                            <w:r w:rsidR="00B66EDF">
                              <w:rPr>
                                <w:b/>
                                <w:bCs/>
                                <w:szCs w:val="28"/>
                              </w:rPr>
                              <w:t xml:space="preserve">, </w:t>
                            </w:r>
                            <w:r w:rsidR="00B66EDF" w:rsidRPr="00A51A63">
                              <w:rPr>
                                <w:b/>
                                <w:bCs/>
                                <w:szCs w:val="28"/>
                              </w:rPr>
                              <w:t>назначенных на 20 сентября 2026 года</w:t>
                            </w:r>
                            <w:r w:rsidR="00B66EDF">
                              <w:rPr>
                                <w:b/>
                                <w:bCs/>
                                <w:szCs w:val="28"/>
                              </w:rPr>
                              <w:t>,</w:t>
                            </w:r>
                          </w:p>
                          <w:p w14:paraId="6BBEA4FA" w14:textId="5B9FAC9C" w:rsidR="00B33253" w:rsidRPr="00B33253" w:rsidRDefault="00C3248C" w:rsidP="00B66EDF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 xml:space="preserve"> путем их оповещения способом поквартирного (подомового) обхода</w:t>
                            </w:r>
                            <w:bookmarkEnd w:id="0"/>
                            <w:r w:rsidR="003F62BD">
                              <w:rPr>
                                <w:b/>
                                <w:bCs/>
                                <w:szCs w:val="28"/>
                              </w:rPr>
                              <w:br/>
                              <w:t xml:space="preserve"> на территории </w:t>
                            </w:r>
                            <w:bookmarkEnd w:id="1"/>
                            <w:bookmarkEnd w:id="2"/>
                            <w:r w:rsidR="00127F7E">
                              <w:rPr>
                                <w:b/>
                                <w:bCs/>
                                <w:szCs w:val="28"/>
                              </w:rPr>
                              <w:t>Гайнского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4.85pt;margin-top:170.55pt;width:467.7pt;height:87.4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" filled="f" stroked="f">
                <v:textbox inset="0,0,0,0">
                  <w:txbxContent>
                    <w:p w14:paraId="0092967F" w14:textId="77777777" w:rsidR="00127F7E" w:rsidRDefault="00127F7E" w:rsidP="00C3248C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bookmarkStart w:id="3" w:name="_Hlk235439258"/>
                      <w:bookmarkStart w:id="4" w:name="_Hlk235439321"/>
                      <w:bookmarkStart w:id="5" w:name="_Hlk235439322"/>
                    </w:p>
                    <w:p w14:paraId="04BB4388" w14:textId="17ADC606" w:rsidR="00BB1283" w:rsidRDefault="00C3248C" w:rsidP="00C3248C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3248C">
                        <w:rPr>
                          <w:b/>
                          <w:bCs/>
                          <w:szCs w:val="28"/>
                        </w:rPr>
                        <w:t xml:space="preserve">О проведении адресного информирования избирателей </w:t>
                      </w:r>
                    </w:p>
                    <w:p w14:paraId="2FD39679" w14:textId="74809AB0" w:rsidR="00C3248C" w:rsidRPr="00C3248C" w:rsidRDefault="00C3248C" w:rsidP="00C3248C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3248C">
                        <w:rPr>
                          <w:b/>
                          <w:bCs/>
                          <w:szCs w:val="28"/>
                        </w:rPr>
                        <w:t>на выборах депутатов Государственной Думы Федерального Собрания Российской Федерации девятого созыва и совмещенных с ними выборах</w:t>
                      </w:r>
                      <w:r w:rsidR="00B66EDF">
                        <w:rPr>
                          <w:b/>
                          <w:bCs/>
                          <w:szCs w:val="28"/>
                        </w:rPr>
                        <w:t xml:space="preserve">, </w:t>
                      </w:r>
                      <w:r w:rsidR="00B66EDF" w:rsidRPr="00A51A63">
                        <w:rPr>
                          <w:b/>
                          <w:bCs/>
                          <w:szCs w:val="28"/>
                        </w:rPr>
                        <w:t>назначенных на 20 сентября 2026 года</w:t>
                      </w:r>
                      <w:r w:rsidR="00B66EDF">
                        <w:rPr>
                          <w:b/>
                          <w:bCs/>
                          <w:szCs w:val="28"/>
                        </w:rPr>
                        <w:t>,</w:t>
                      </w:r>
                    </w:p>
                    <w:p w14:paraId="6BBEA4FA" w14:textId="5B9FAC9C" w:rsidR="00B33253" w:rsidRPr="00B33253" w:rsidRDefault="00C3248C" w:rsidP="00B66EDF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3248C">
                        <w:rPr>
                          <w:b/>
                          <w:bCs/>
                          <w:szCs w:val="28"/>
                        </w:rPr>
                        <w:t xml:space="preserve"> путем их оповещения способом поквартирного (подомового) обхода</w:t>
                      </w:r>
                      <w:bookmarkEnd w:id="3"/>
                      <w:r w:rsidR="003F62BD">
                        <w:rPr>
                          <w:b/>
                          <w:bCs/>
                          <w:szCs w:val="28"/>
                        </w:rPr>
                        <w:br/>
                        <w:t xml:space="preserve"> на территории </w:t>
                      </w:r>
                      <w:bookmarkEnd w:id="4"/>
                      <w:bookmarkEnd w:id="5"/>
                      <w:r w:rsidR="00127F7E">
                        <w:rPr>
                          <w:b/>
                          <w:bCs/>
                          <w:szCs w:val="28"/>
                        </w:rPr>
                        <w:t>Гайнского муниципального округа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C0BD159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7777777" w:rsidR="00E75F24" w:rsidRPr="00DF42F4" w:rsidRDefault="00E75F24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" filled="f" stroked="f">
                <v:textbox inset="0,0,0,0">
                  <w:txbxContent>
                    <w:p w14:paraId="20AA8656" w14:textId="77777777" w:rsidR="00E75F24" w:rsidRPr="00DF42F4" w:rsidRDefault="00E75F24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5DA9D01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7777777" w:rsidR="00975170" w:rsidRPr="00DF42F4" w:rsidRDefault="00975170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" filled="f" stroked="f">
                <v:textbox inset="0,0,0,0">
                  <w:txbxContent>
                    <w:p w14:paraId="27D5AEA5" w14:textId="77777777" w:rsidR="00975170" w:rsidRPr="00DF42F4" w:rsidRDefault="00975170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480E0DA" w14:textId="77777777" w:rsidR="00EC6E46" w:rsidRDefault="00EC6E46" w:rsidP="00462428">
      <w:pPr>
        <w:pStyle w:val="a7"/>
        <w:spacing w:line="360" w:lineRule="auto"/>
        <w:ind w:left="709" w:firstLine="0"/>
        <w:rPr>
          <w:lang w:val="en-US"/>
        </w:rPr>
      </w:pPr>
    </w:p>
    <w:p w14:paraId="538A4517" w14:textId="77777777" w:rsidR="00EC22A9" w:rsidRDefault="00EC22A9" w:rsidP="00DF42F4">
      <w:pPr>
        <w:pStyle w:val="a7"/>
        <w:spacing w:line="360" w:lineRule="auto"/>
        <w:ind w:firstLine="0"/>
        <w:rPr>
          <w:lang w:val="en-US"/>
        </w:rPr>
      </w:pPr>
    </w:p>
    <w:p w14:paraId="2C40EF7B" w14:textId="6B791313" w:rsidR="00127F7E" w:rsidRPr="00A06E26" w:rsidRDefault="00B66EDF" w:rsidP="009B6330">
      <w:pPr>
        <w:autoSpaceDE w:val="0"/>
        <w:autoSpaceDN w:val="0"/>
        <w:spacing w:line="276" w:lineRule="auto"/>
        <w:ind w:firstLine="709"/>
        <w:jc w:val="both"/>
      </w:pPr>
      <w:bookmarkStart w:id="3" w:name="_Hlk235439304"/>
      <w:r w:rsidRPr="006067A7">
        <w:t>Руководствуясь стать</w:t>
      </w:r>
      <w:r w:rsidR="00CD1BC1" w:rsidRPr="006067A7">
        <w:t>ями 30,</w:t>
      </w:r>
      <w:r w:rsidRPr="006067A7">
        <w:t xml:space="preserve"> 31, частью 1 статьи 59, частью 2 статьи 81  Федерального закона от 22 февраля 2014 года №</w:t>
      </w:r>
      <w:r w:rsidR="00CD1BC1" w:rsidRPr="006067A7">
        <w:t xml:space="preserve"> </w:t>
      </w:r>
      <w:r w:rsidRPr="006067A7">
        <w:t xml:space="preserve">20-ФЗ «О выборах депутатов Государственной Думы Федерального Собрания Российской Федерации», </w:t>
      </w:r>
      <w:r w:rsidR="00CD1BC1" w:rsidRPr="006067A7">
        <w:t xml:space="preserve">пунктом 9 статьи 26, </w:t>
      </w:r>
      <w:r w:rsidRPr="006067A7">
        <w:t>пунктом 6 статьи 27,</w:t>
      </w:r>
      <w:r w:rsidR="003F62BD" w:rsidRPr="006067A7">
        <w:t xml:space="preserve"> пунктом 3 статьи 45, пунктом 2 статьи 64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</w:t>
      </w:r>
      <w:bookmarkEnd w:id="3"/>
      <w:r w:rsidR="003F62BD" w:rsidRPr="006067A7">
        <w:t>постановлением Избирательной комиссии Пермского края от 2</w:t>
      </w:r>
      <w:r w:rsidR="00746DDC">
        <w:t>2</w:t>
      </w:r>
      <w:r w:rsidR="003F62BD" w:rsidRPr="006067A7">
        <w:t xml:space="preserve"> июля 2026 года № </w:t>
      </w:r>
      <w:r w:rsidR="00EB6A4F">
        <w:t>129/03-4</w:t>
      </w:r>
      <w:r w:rsidR="003F62BD" w:rsidRPr="006067A7">
        <w:t xml:space="preserve"> «О 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в единый день голосования путем их оповещения способом поквартирного (подомового) обхода</w:t>
      </w:r>
      <w:r w:rsidR="00CD1BC1" w:rsidRPr="006067A7">
        <w:t>»</w:t>
      </w:r>
      <w:r w:rsidR="00127F7E">
        <w:t xml:space="preserve">, </w:t>
      </w:r>
      <w:r w:rsidR="003F62BD">
        <w:t xml:space="preserve"> </w:t>
      </w:r>
      <w:r w:rsidR="00127F7E" w:rsidRPr="00A06E26">
        <w:t xml:space="preserve">территориальная избирательная    </w:t>
      </w:r>
    </w:p>
    <w:p w14:paraId="52300AE3" w14:textId="77777777" w:rsidR="00127F7E" w:rsidRPr="00A06E26" w:rsidRDefault="00127F7E" w:rsidP="00127F7E">
      <w:pPr>
        <w:autoSpaceDE w:val="0"/>
        <w:autoSpaceDN w:val="0"/>
        <w:spacing w:line="350" w:lineRule="exact"/>
        <w:ind w:firstLine="709"/>
        <w:jc w:val="both"/>
      </w:pPr>
    </w:p>
    <w:p w14:paraId="181E9211" w14:textId="3A0128E1" w:rsidR="00127F7E" w:rsidRPr="00A06E26" w:rsidRDefault="00127F7E" w:rsidP="00127F7E">
      <w:pPr>
        <w:jc w:val="center"/>
        <w:rPr>
          <w:b/>
          <w:bCs/>
        </w:rPr>
      </w:pPr>
      <w:r w:rsidRPr="00A06E26">
        <w:t xml:space="preserve">комиссия </w:t>
      </w:r>
      <w:r w:rsidRPr="00A06E26">
        <w:rPr>
          <w:b/>
        </w:rPr>
        <w:t>р</w:t>
      </w:r>
      <w:r w:rsidRPr="00A06E26">
        <w:rPr>
          <w:b/>
          <w:bCs/>
        </w:rPr>
        <w:t xml:space="preserve"> е ш а е т:</w:t>
      </w:r>
    </w:p>
    <w:p w14:paraId="78878320" w14:textId="1AC2B0B1" w:rsidR="003F62BD" w:rsidRDefault="00127F7E" w:rsidP="006D4688">
      <w:pPr>
        <w:pStyle w:val="a7"/>
        <w:spacing w:line="276" w:lineRule="auto"/>
        <w:ind w:firstLine="0"/>
      </w:pPr>
      <w:r>
        <w:t xml:space="preserve"> </w:t>
      </w:r>
    </w:p>
    <w:p w14:paraId="0088E944" w14:textId="3D7EC3E3" w:rsidR="003F62BD" w:rsidRDefault="003F62BD" w:rsidP="006D4688">
      <w:pPr>
        <w:pStyle w:val="a7"/>
        <w:spacing w:line="276" w:lineRule="auto"/>
      </w:pPr>
      <w:r>
        <w:t xml:space="preserve">1. Утвердить перечень участковых избирательных комиссий, </w:t>
      </w:r>
      <w:bookmarkStart w:id="4" w:name="_Hlk235439404"/>
      <w:r>
        <w:t xml:space="preserve">которые будут осуществлять проведение адресного информирования </w:t>
      </w:r>
      <w:r w:rsidRPr="003F62BD">
        <w:t>избирателей на выборах депутатов Государственной Думы Федерального Собрания Российской Федерации девятого созыва и совмещенных с ними выборах</w:t>
      </w:r>
      <w:r w:rsidR="00B66EDF">
        <w:t>,</w:t>
      </w:r>
      <w:r w:rsidRPr="003F62BD">
        <w:t xml:space="preserve"> </w:t>
      </w:r>
      <w:r w:rsidR="00B66EDF" w:rsidRPr="00A51A63">
        <w:t xml:space="preserve">назначенных на 20 сентября 2026 года, </w:t>
      </w:r>
      <w:r w:rsidRPr="003F62BD">
        <w:t xml:space="preserve">путем их оповещения способом поквартирного (подомового) обхода с использованием специализированного цифрового сервиса </w:t>
      </w:r>
      <w:r>
        <w:t>(далее – проект «ИнформУИК»)</w:t>
      </w:r>
      <w:bookmarkEnd w:id="4"/>
      <w:r>
        <w:t xml:space="preserve">, а также численность членов участковых избирательных комиссий, участвующих в проекте «ИнформУИК», на территории </w:t>
      </w:r>
      <w:r w:rsidR="00127F7E">
        <w:t>Гайнского</w:t>
      </w:r>
      <w:r>
        <w:t xml:space="preserve"> муниципального округа согласно приложению </w:t>
      </w:r>
      <w:r w:rsidR="000938DE">
        <w:t xml:space="preserve">№1 </w:t>
      </w:r>
      <w:r>
        <w:t>к настоящему решению.</w:t>
      </w:r>
    </w:p>
    <w:p w14:paraId="1F6986DC" w14:textId="1C95C40B" w:rsidR="003F62BD" w:rsidRDefault="003F62BD" w:rsidP="006D4688">
      <w:pPr>
        <w:pStyle w:val="a7"/>
        <w:spacing w:line="276" w:lineRule="auto"/>
      </w:pPr>
      <w:r>
        <w:lastRenderedPageBreak/>
        <w:t xml:space="preserve">2. </w:t>
      </w:r>
      <w:bookmarkStart w:id="5" w:name="_Hlk235439484"/>
      <w:r>
        <w:t xml:space="preserve">Определить из числа членов территориальной избирательной комиссии </w:t>
      </w:r>
      <w:r w:rsidR="00127F7E">
        <w:t>Гайнского муниципального округа</w:t>
      </w:r>
      <w:r>
        <w:t xml:space="preserve"> координаторов, ответственных за реализацию проекта </w:t>
      </w:r>
      <w:bookmarkStart w:id="6" w:name="_Hlk235271490"/>
      <w:r>
        <w:t xml:space="preserve">«ИнформУИК» </w:t>
      </w:r>
      <w:bookmarkEnd w:id="6"/>
      <w:r>
        <w:t>на</w:t>
      </w:r>
      <w:r w:rsidR="000938DE">
        <w:t xml:space="preserve"> </w:t>
      </w:r>
      <w:r>
        <w:t xml:space="preserve">территории </w:t>
      </w:r>
      <w:bookmarkEnd w:id="5"/>
      <w:r w:rsidR="00127F7E">
        <w:t>Гайнского</w:t>
      </w:r>
      <w:r>
        <w:t xml:space="preserve"> муниципального</w:t>
      </w:r>
      <w:r w:rsidR="00127F7E">
        <w:t xml:space="preserve"> </w:t>
      </w:r>
      <w:r>
        <w:t>округа</w:t>
      </w:r>
      <w:r w:rsidR="000938DE" w:rsidRPr="000938DE">
        <w:t xml:space="preserve"> </w:t>
      </w:r>
      <w:bookmarkStart w:id="7" w:name="_Hlk235436388"/>
      <w:r w:rsidR="000938DE">
        <w:t>согласно приложению №2</w:t>
      </w:r>
      <w:r w:rsidR="007566E5" w:rsidRPr="007566E5">
        <w:t xml:space="preserve"> </w:t>
      </w:r>
      <w:r w:rsidR="007566E5">
        <w:t>к настоящему решению</w:t>
      </w:r>
      <w:r>
        <w:t>.</w:t>
      </w:r>
      <w:bookmarkEnd w:id="7"/>
    </w:p>
    <w:p w14:paraId="7F731F36" w14:textId="6C8F148D" w:rsidR="000938DE" w:rsidRDefault="003F62BD" w:rsidP="006D4688">
      <w:pPr>
        <w:pStyle w:val="a7"/>
        <w:spacing w:line="276" w:lineRule="auto"/>
      </w:pPr>
      <w:r>
        <w:t xml:space="preserve">3. </w:t>
      </w:r>
      <w:r w:rsidR="000938DE">
        <w:t xml:space="preserve">Утвердить график проведения очных инструктажей членов участковых избирательных комиссий, участвующих в </w:t>
      </w:r>
      <w:r w:rsidR="000938DE" w:rsidRPr="000938DE">
        <w:t>проект</w:t>
      </w:r>
      <w:r w:rsidR="000938DE">
        <w:t>е</w:t>
      </w:r>
      <w:r w:rsidR="000938DE" w:rsidRPr="000938DE">
        <w:t xml:space="preserve"> «ИнформУИК»</w:t>
      </w:r>
      <w:r w:rsidR="007566E5" w:rsidRPr="007566E5">
        <w:t xml:space="preserve"> согласно приложению №</w:t>
      </w:r>
      <w:r w:rsidR="007566E5">
        <w:t>3</w:t>
      </w:r>
      <w:r w:rsidR="007566E5" w:rsidRPr="007566E5">
        <w:t xml:space="preserve"> к настоящему решению.</w:t>
      </w:r>
    </w:p>
    <w:p w14:paraId="2E677664" w14:textId="548C0F44" w:rsidR="003F62BD" w:rsidRDefault="000938DE" w:rsidP="006D4688">
      <w:pPr>
        <w:pStyle w:val="a7"/>
        <w:spacing w:line="276" w:lineRule="auto"/>
      </w:pPr>
      <w:r>
        <w:t xml:space="preserve">4. </w:t>
      </w:r>
      <w:r w:rsidR="003F62BD">
        <w:t xml:space="preserve">Разместить настоящее решение на сайте территориальной избирательной комиссии </w:t>
      </w:r>
      <w:r w:rsidR="00127F7E">
        <w:t xml:space="preserve">Гайнского </w:t>
      </w:r>
      <w:r w:rsidR="003F62BD">
        <w:t>муниципального</w:t>
      </w:r>
      <w:r w:rsidR="00127F7E">
        <w:t xml:space="preserve"> </w:t>
      </w:r>
      <w:r w:rsidR="003F62BD">
        <w:t>округа в информационно-телекоммуникационной сети «Интернет».</w:t>
      </w:r>
    </w:p>
    <w:p w14:paraId="0348E459" w14:textId="3410BA10" w:rsidR="00E84500" w:rsidRDefault="00AD2B11" w:rsidP="006D4688">
      <w:pPr>
        <w:pStyle w:val="a7"/>
        <w:spacing w:line="276" w:lineRule="auto"/>
        <w:ind w:firstLine="567"/>
      </w:pPr>
      <w:r>
        <w:t xml:space="preserve">  </w:t>
      </w:r>
      <w:r w:rsidR="000938DE">
        <w:t>5</w:t>
      </w:r>
      <w:r w:rsidR="003F62BD">
        <w:t xml:space="preserve">. Контроль за исполнением настоящего решения возложить на председателя территориальной избирательной комиссии </w:t>
      </w:r>
      <w:r w:rsidR="00127F7E">
        <w:t>Гайнского муниципального округа</w:t>
      </w:r>
      <w:r w:rsidR="003F62BD">
        <w:t xml:space="preserve"> </w:t>
      </w:r>
      <w:r w:rsidR="00127F7E">
        <w:t>Рыцарь Е.Д</w:t>
      </w:r>
      <w:r w:rsidR="003F62BD">
        <w:t>.</w:t>
      </w:r>
    </w:p>
    <w:p w14:paraId="31D1789C" w14:textId="77777777" w:rsidR="00127F7E" w:rsidRDefault="00127F7E" w:rsidP="000938DE">
      <w:pPr>
        <w:pStyle w:val="a7"/>
        <w:spacing w:line="360" w:lineRule="auto"/>
        <w:ind w:firstLine="567"/>
      </w:pPr>
    </w:p>
    <w:p w14:paraId="785AB9B2" w14:textId="77777777" w:rsidR="00127F7E" w:rsidRPr="00751328" w:rsidRDefault="00127F7E" w:rsidP="000938DE">
      <w:pPr>
        <w:pStyle w:val="a7"/>
        <w:spacing w:line="360" w:lineRule="auto"/>
        <w:ind w:firstLine="567"/>
      </w:pPr>
    </w:p>
    <w:tbl>
      <w:tblPr>
        <w:tblW w:w="9825" w:type="dxa"/>
        <w:tblLayout w:type="fixed"/>
        <w:tblLook w:val="04A0" w:firstRow="1" w:lastRow="0" w:firstColumn="1" w:lastColumn="0" w:noHBand="0" w:noVBand="1"/>
      </w:tblPr>
      <w:tblGrid>
        <w:gridCol w:w="4644"/>
        <w:gridCol w:w="2340"/>
        <w:gridCol w:w="2841"/>
      </w:tblGrid>
      <w:tr w:rsidR="00127F7E" w:rsidRPr="00A06E26" w14:paraId="4F6EE23A" w14:textId="77777777" w:rsidTr="00DD7299">
        <w:tc>
          <w:tcPr>
            <w:tcW w:w="4644" w:type="dxa"/>
          </w:tcPr>
          <w:p w14:paraId="64080684" w14:textId="77777777" w:rsidR="00127F7E" w:rsidRPr="00A06E26" w:rsidRDefault="00127F7E" w:rsidP="00DD7299">
            <w:pPr>
              <w:jc w:val="both"/>
              <w:rPr>
                <w:b/>
                <w:sz w:val="24"/>
                <w:szCs w:val="24"/>
              </w:rPr>
            </w:pPr>
            <w:r w:rsidRPr="00A06E26">
              <w:t>Председатель территориальной избирательной комиссии Гайнского муниципального округа</w:t>
            </w:r>
          </w:p>
        </w:tc>
        <w:tc>
          <w:tcPr>
            <w:tcW w:w="2340" w:type="dxa"/>
            <w:vAlign w:val="bottom"/>
          </w:tcPr>
          <w:p w14:paraId="22EEDEC8" w14:textId="77777777" w:rsidR="00127F7E" w:rsidRPr="00A06E26" w:rsidRDefault="00127F7E" w:rsidP="00DD7299">
            <w:pPr>
              <w:rPr>
                <w:sz w:val="24"/>
                <w:szCs w:val="24"/>
              </w:rPr>
            </w:pPr>
          </w:p>
          <w:p w14:paraId="40E5568E" w14:textId="77777777" w:rsidR="00127F7E" w:rsidRPr="00A06E26" w:rsidRDefault="00127F7E" w:rsidP="00DD7299">
            <w:pPr>
              <w:rPr>
                <w:sz w:val="24"/>
                <w:szCs w:val="24"/>
              </w:rPr>
            </w:pPr>
          </w:p>
          <w:p w14:paraId="39364C65" w14:textId="77777777" w:rsidR="00127F7E" w:rsidRPr="00A06E26" w:rsidRDefault="00127F7E" w:rsidP="00DD7299">
            <w:pPr>
              <w:rPr>
                <w:i/>
                <w:sz w:val="20"/>
              </w:rPr>
            </w:pPr>
            <w:r w:rsidRPr="00A06E2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1" w:type="dxa"/>
            <w:vAlign w:val="bottom"/>
          </w:tcPr>
          <w:p w14:paraId="731D8B1E" w14:textId="77777777" w:rsidR="00127F7E" w:rsidRPr="00F2280D" w:rsidRDefault="00127F7E" w:rsidP="00DD7299">
            <w:pPr>
              <w:rPr>
                <w:i/>
              </w:rPr>
            </w:pPr>
            <w:r w:rsidRPr="00F2280D">
              <w:t xml:space="preserve">               Е.Д. Рыцарь</w:t>
            </w:r>
          </w:p>
        </w:tc>
      </w:tr>
      <w:tr w:rsidR="00127F7E" w:rsidRPr="00A06E26" w14:paraId="440752AD" w14:textId="77777777" w:rsidTr="00DD7299">
        <w:tc>
          <w:tcPr>
            <w:tcW w:w="4644" w:type="dxa"/>
          </w:tcPr>
          <w:p w14:paraId="6BE9AD4D" w14:textId="77777777" w:rsidR="00127F7E" w:rsidRPr="00A06E26" w:rsidRDefault="00127F7E" w:rsidP="00DD7299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vAlign w:val="bottom"/>
          </w:tcPr>
          <w:p w14:paraId="7EAA41D4" w14:textId="77777777" w:rsidR="00127F7E" w:rsidRPr="00A06E26" w:rsidRDefault="00127F7E" w:rsidP="00DD7299">
            <w:pPr>
              <w:rPr>
                <w:i/>
                <w:sz w:val="16"/>
                <w:szCs w:val="16"/>
              </w:rPr>
            </w:pPr>
          </w:p>
        </w:tc>
        <w:tc>
          <w:tcPr>
            <w:tcW w:w="2841" w:type="dxa"/>
            <w:vAlign w:val="bottom"/>
          </w:tcPr>
          <w:p w14:paraId="64AC60B8" w14:textId="77777777" w:rsidR="00127F7E" w:rsidRPr="00F2280D" w:rsidRDefault="00127F7E" w:rsidP="00DD7299">
            <w:pPr>
              <w:rPr>
                <w:i/>
              </w:rPr>
            </w:pPr>
          </w:p>
        </w:tc>
      </w:tr>
      <w:tr w:rsidR="00127F7E" w:rsidRPr="00A06E26" w14:paraId="01C7A018" w14:textId="77777777" w:rsidTr="00DD7299">
        <w:tc>
          <w:tcPr>
            <w:tcW w:w="4644" w:type="dxa"/>
          </w:tcPr>
          <w:p w14:paraId="67FB9CE6" w14:textId="77777777" w:rsidR="00127F7E" w:rsidRPr="00A06E26" w:rsidRDefault="00127F7E" w:rsidP="00DD7299">
            <w:pPr>
              <w:jc w:val="both"/>
            </w:pPr>
            <w:r w:rsidRPr="00A06E26">
              <w:t>Секретарь территориальной избирательной комиссии Гайнского муниципального округа</w:t>
            </w:r>
          </w:p>
        </w:tc>
        <w:tc>
          <w:tcPr>
            <w:tcW w:w="2340" w:type="dxa"/>
            <w:vAlign w:val="bottom"/>
          </w:tcPr>
          <w:p w14:paraId="3ABF0C88" w14:textId="77777777" w:rsidR="00127F7E" w:rsidRPr="00A06E26" w:rsidRDefault="00127F7E" w:rsidP="00DD7299">
            <w:pPr>
              <w:rPr>
                <w:i/>
                <w:sz w:val="20"/>
              </w:rPr>
            </w:pPr>
            <w:r w:rsidRPr="00A06E26">
              <w:rPr>
                <w:i/>
                <w:sz w:val="20"/>
              </w:rPr>
              <w:t xml:space="preserve"> </w:t>
            </w:r>
          </w:p>
        </w:tc>
        <w:tc>
          <w:tcPr>
            <w:tcW w:w="2841" w:type="dxa"/>
            <w:vAlign w:val="bottom"/>
          </w:tcPr>
          <w:p w14:paraId="4E50833D" w14:textId="77777777" w:rsidR="00127F7E" w:rsidRPr="00F2280D" w:rsidRDefault="00127F7E" w:rsidP="00DD7299">
            <w:pPr>
              <w:rPr>
                <w:i/>
              </w:rPr>
            </w:pPr>
            <w:r w:rsidRPr="00F2280D">
              <w:t xml:space="preserve">        </w:t>
            </w:r>
            <w:r>
              <w:t xml:space="preserve"> </w:t>
            </w:r>
            <w:r w:rsidRPr="00F2280D">
              <w:t xml:space="preserve"> С.Е. Малярская</w:t>
            </w:r>
            <w:r w:rsidRPr="00F2280D">
              <w:rPr>
                <w:i/>
              </w:rPr>
              <w:t xml:space="preserve"> </w:t>
            </w:r>
          </w:p>
        </w:tc>
      </w:tr>
    </w:tbl>
    <w:p w14:paraId="4DF9F376" w14:textId="3B9ADA6F" w:rsidR="00525A05" w:rsidRDefault="00525A05" w:rsidP="00DF42F4">
      <w:pPr>
        <w:pStyle w:val="a7"/>
        <w:spacing w:line="240" w:lineRule="auto"/>
        <w:ind w:firstLine="0"/>
        <w:rPr>
          <w:sz w:val="20"/>
        </w:rPr>
      </w:pPr>
    </w:p>
    <w:p w14:paraId="310BB23B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1D72971F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660D9EEA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2C8AF9C2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0B45BE00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69989787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18E77D9A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02AA0321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677F757D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515D162A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50A8C74B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6ED1F5DA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0ED8B8F2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339AFDF4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05934F82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2A8BD16C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77FB4A26" w14:textId="77777777" w:rsidR="006D4688" w:rsidRDefault="006D4688" w:rsidP="00DF42F4">
      <w:pPr>
        <w:pStyle w:val="a7"/>
        <w:spacing w:line="240" w:lineRule="auto"/>
        <w:ind w:firstLine="0"/>
        <w:rPr>
          <w:sz w:val="20"/>
        </w:rPr>
      </w:pPr>
    </w:p>
    <w:p w14:paraId="237E4D27" w14:textId="77777777" w:rsidR="006D4688" w:rsidRDefault="006D4688" w:rsidP="00DF42F4">
      <w:pPr>
        <w:pStyle w:val="a7"/>
        <w:spacing w:line="240" w:lineRule="auto"/>
        <w:ind w:firstLine="0"/>
        <w:rPr>
          <w:sz w:val="20"/>
        </w:rPr>
      </w:pPr>
    </w:p>
    <w:p w14:paraId="4519967D" w14:textId="77777777" w:rsidR="006D4688" w:rsidRDefault="006D4688" w:rsidP="00DF42F4">
      <w:pPr>
        <w:pStyle w:val="a7"/>
        <w:spacing w:line="240" w:lineRule="auto"/>
        <w:ind w:firstLine="0"/>
        <w:rPr>
          <w:sz w:val="20"/>
        </w:rPr>
      </w:pPr>
    </w:p>
    <w:p w14:paraId="33855B4E" w14:textId="77777777" w:rsidR="006D4688" w:rsidRDefault="006D4688" w:rsidP="00DF42F4">
      <w:pPr>
        <w:pStyle w:val="a7"/>
        <w:spacing w:line="240" w:lineRule="auto"/>
        <w:ind w:firstLine="0"/>
        <w:rPr>
          <w:sz w:val="20"/>
        </w:rPr>
      </w:pPr>
    </w:p>
    <w:p w14:paraId="61272102" w14:textId="77777777" w:rsidR="006D4688" w:rsidRDefault="006D4688" w:rsidP="00DF42F4">
      <w:pPr>
        <w:pStyle w:val="a7"/>
        <w:spacing w:line="240" w:lineRule="auto"/>
        <w:ind w:firstLine="0"/>
        <w:rPr>
          <w:sz w:val="20"/>
        </w:rPr>
      </w:pPr>
    </w:p>
    <w:p w14:paraId="2F5DC3EC" w14:textId="77777777" w:rsidR="006D4688" w:rsidRDefault="006D4688" w:rsidP="00DF42F4">
      <w:pPr>
        <w:pStyle w:val="a7"/>
        <w:spacing w:line="240" w:lineRule="auto"/>
        <w:ind w:firstLine="0"/>
        <w:rPr>
          <w:sz w:val="20"/>
        </w:rPr>
      </w:pPr>
    </w:p>
    <w:p w14:paraId="09BC56B5" w14:textId="77777777" w:rsidR="006D4688" w:rsidRDefault="006D4688" w:rsidP="00DF42F4">
      <w:pPr>
        <w:pStyle w:val="a7"/>
        <w:spacing w:line="240" w:lineRule="auto"/>
        <w:ind w:firstLine="0"/>
        <w:rPr>
          <w:sz w:val="20"/>
        </w:rPr>
      </w:pPr>
    </w:p>
    <w:p w14:paraId="3E1CE082" w14:textId="77777777" w:rsidR="006D4688" w:rsidRDefault="006D4688" w:rsidP="00DF42F4">
      <w:pPr>
        <w:pStyle w:val="a7"/>
        <w:spacing w:line="240" w:lineRule="auto"/>
        <w:ind w:firstLine="0"/>
        <w:rPr>
          <w:sz w:val="20"/>
        </w:rPr>
      </w:pPr>
    </w:p>
    <w:p w14:paraId="78BFFB9D" w14:textId="77777777" w:rsidR="006D4688" w:rsidRDefault="006D4688" w:rsidP="00DF42F4">
      <w:pPr>
        <w:pStyle w:val="a7"/>
        <w:spacing w:line="240" w:lineRule="auto"/>
        <w:ind w:firstLine="0"/>
        <w:rPr>
          <w:sz w:val="20"/>
        </w:rPr>
      </w:pPr>
    </w:p>
    <w:p w14:paraId="2F70C1F3" w14:textId="77777777" w:rsidR="006D4688" w:rsidRDefault="006D4688" w:rsidP="00DF42F4">
      <w:pPr>
        <w:pStyle w:val="a7"/>
        <w:spacing w:line="240" w:lineRule="auto"/>
        <w:ind w:firstLine="0"/>
        <w:rPr>
          <w:sz w:val="20"/>
        </w:rPr>
      </w:pPr>
    </w:p>
    <w:p w14:paraId="506B5216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631AD27D" w14:textId="7EDE6F2D" w:rsidR="00AD2B11" w:rsidRDefault="00AD2B11" w:rsidP="00AD2B11">
      <w:pPr>
        <w:autoSpaceDE w:val="0"/>
        <w:autoSpaceDN w:val="0"/>
        <w:adjustRightInd w:val="0"/>
        <w:ind w:left="5954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14:paraId="1709F9ED" w14:textId="79EA1D78" w:rsidR="00AD2B11" w:rsidRDefault="00AD2B11" w:rsidP="00AD2B11">
      <w:pPr>
        <w:autoSpaceDE w:val="0"/>
        <w:autoSpaceDN w:val="0"/>
        <w:adjustRightInd w:val="0"/>
        <w:ind w:left="5954"/>
        <w:rPr>
          <w:sz w:val="24"/>
          <w:szCs w:val="24"/>
        </w:rPr>
      </w:pPr>
      <w:bookmarkStart w:id="8" w:name="_Hlk235713012"/>
      <w:r>
        <w:rPr>
          <w:sz w:val="24"/>
          <w:szCs w:val="24"/>
        </w:rPr>
        <w:t xml:space="preserve">к решению территориальной избирательной </w:t>
      </w:r>
    </w:p>
    <w:p w14:paraId="74C5BDE1" w14:textId="2135F7E1" w:rsidR="00AD2B11" w:rsidRDefault="00AD2B11" w:rsidP="00AD2B11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комиссии </w:t>
      </w:r>
      <w:r w:rsidR="00127F7E">
        <w:rPr>
          <w:sz w:val="24"/>
          <w:szCs w:val="24"/>
        </w:rPr>
        <w:t>Гайнского муниципального округа</w:t>
      </w:r>
    </w:p>
    <w:p w14:paraId="61125733" w14:textId="615F6BA0" w:rsidR="00AD2B11" w:rsidRDefault="00AD2B11" w:rsidP="00AD2B11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127F7E">
        <w:rPr>
          <w:sz w:val="24"/>
          <w:szCs w:val="24"/>
        </w:rPr>
        <w:t>24.07.2026</w:t>
      </w:r>
      <w:r>
        <w:rPr>
          <w:sz w:val="24"/>
          <w:szCs w:val="24"/>
        </w:rPr>
        <w:t xml:space="preserve"> № </w:t>
      </w:r>
      <w:r w:rsidR="00127F7E">
        <w:rPr>
          <w:sz w:val="24"/>
          <w:szCs w:val="24"/>
        </w:rPr>
        <w:t>87/01-4</w:t>
      </w:r>
      <w:r>
        <w:rPr>
          <w:sz w:val="24"/>
          <w:szCs w:val="24"/>
        </w:rPr>
        <w:t xml:space="preserve"> </w:t>
      </w:r>
    </w:p>
    <w:bookmarkEnd w:id="8"/>
    <w:p w14:paraId="17A8201D" w14:textId="657A37E8" w:rsidR="00AD2B11" w:rsidRPr="009B6330" w:rsidRDefault="00AD2B11" w:rsidP="00AD2B11">
      <w:pPr>
        <w:autoSpaceDE w:val="0"/>
        <w:autoSpaceDN w:val="0"/>
        <w:adjustRightInd w:val="0"/>
        <w:ind w:left="11057"/>
        <w:outlineLvl w:val="0"/>
        <w:rPr>
          <w:szCs w:val="28"/>
        </w:rPr>
      </w:pPr>
      <w:r w:rsidRPr="009B6330">
        <w:rPr>
          <w:szCs w:val="28"/>
        </w:rPr>
        <w:t>ил</w:t>
      </w:r>
    </w:p>
    <w:p w14:paraId="27E4B12F" w14:textId="77777777" w:rsidR="00AD2B11" w:rsidRPr="009B6330" w:rsidRDefault="00AD2B11" w:rsidP="00AD2B11">
      <w:pPr>
        <w:pStyle w:val="a7"/>
        <w:spacing w:line="240" w:lineRule="auto"/>
        <w:jc w:val="center"/>
        <w:rPr>
          <w:b/>
          <w:szCs w:val="28"/>
        </w:rPr>
      </w:pPr>
      <w:r w:rsidRPr="009B6330">
        <w:rPr>
          <w:b/>
          <w:szCs w:val="28"/>
        </w:rPr>
        <w:t xml:space="preserve">Распределение численности </w:t>
      </w:r>
    </w:p>
    <w:p w14:paraId="0B6E17D7" w14:textId="77777777" w:rsidR="00AD2B11" w:rsidRPr="009B6330" w:rsidRDefault="00AD2B11" w:rsidP="00AD2B11">
      <w:pPr>
        <w:pStyle w:val="a7"/>
        <w:spacing w:line="240" w:lineRule="auto"/>
        <w:jc w:val="center"/>
        <w:rPr>
          <w:b/>
          <w:szCs w:val="28"/>
        </w:rPr>
      </w:pPr>
      <w:r w:rsidRPr="009B6330">
        <w:rPr>
          <w:b/>
          <w:szCs w:val="28"/>
        </w:rPr>
        <w:t xml:space="preserve">членов участковых избирательных комиссий, </w:t>
      </w:r>
    </w:p>
    <w:p w14:paraId="4673FE9C" w14:textId="7E5EE1E5" w:rsidR="00AD2B11" w:rsidRPr="009B6330" w:rsidRDefault="00AD2B11" w:rsidP="001729FF">
      <w:pPr>
        <w:pStyle w:val="a7"/>
        <w:spacing w:line="240" w:lineRule="auto"/>
        <w:jc w:val="center"/>
        <w:rPr>
          <w:b/>
          <w:szCs w:val="28"/>
        </w:rPr>
      </w:pPr>
      <w:r w:rsidRPr="009B6330">
        <w:rPr>
          <w:b/>
          <w:szCs w:val="28"/>
        </w:rPr>
        <w:t>участвующих в проекте «ИнформУИК</w:t>
      </w:r>
    </w:p>
    <w:p w14:paraId="0280D0F7" w14:textId="26EB5A14" w:rsidR="00AD2B11" w:rsidRPr="009B6330" w:rsidRDefault="007566E5" w:rsidP="00AD2B11">
      <w:pPr>
        <w:pStyle w:val="a7"/>
        <w:spacing w:line="240" w:lineRule="auto"/>
        <w:jc w:val="center"/>
        <w:rPr>
          <w:b/>
          <w:bCs/>
          <w:szCs w:val="28"/>
        </w:rPr>
      </w:pPr>
      <w:r w:rsidRPr="009B6330">
        <w:rPr>
          <w:b/>
          <w:bCs/>
          <w:szCs w:val="28"/>
        </w:rPr>
        <w:t xml:space="preserve">на </w:t>
      </w:r>
      <w:r w:rsidR="00AD2B11" w:rsidRPr="009B6330">
        <w:rPr>
          <w:b/>
          <w:bCs/>
          <w:szCs w:val="28"/>
        </w:rPr>
        <w:t xml:space="preserve">территории </w:t>
      </w:r>
      <w:r w:rsidR="00127F7E" w:rsidRPr="009B6330">
        <w:rPr>
          <w:b/>
          <w:bCs/>
          <w:szCs w:val="28"/>
        </w:rPr>
        <w:t>Гайнского</w:t>
      </w:r>
      <w:r w:rsidR="00AD2B11" w:rsidRPr="009B6330">
        <w:rPr>
          <w:b/>
          <w:bCs/>
          <w:szCs w:val="28"/>
        </w:rPr>
        <w:t xml:space="preserve"> </w:t>
      </w:r>
      <w:r w:rsidR="00127F7E" w:rsidRPr="009B6330">
        <w:rPr>
          <w:b/>
          <w:bCs/>
          <w:szCs w:val="28"/>
        </w:rPr>
        <w:t>муниципального округа</w:t>
      </w:r>
    </w:p>
    <w:p w14:paraId="6AFB7053" w14:textId="77777777" w:rsidR="00AD2B11" w:rsidRPr="00DB1ACE" w:rsidRDefault="00AD2B11" w:rsidP="00AD2B11">
      <w:pPr>
        <w:pStyle w:val="a7"/>
        <w:spacing w:line="240" w:lineRule="auto"/>
        <w:jc w:val="center"/>
        <w:rPr>
          <w:b/>
          <w:sz w:val="24"/>
          <w:szCs w:val="24"/>
        </w:rPr>
      </w:pPr>
    </w:p>
    <w:tbl>
      <w:tblPr>
        <w:tblW w:w="8500" w:type="dxa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4630"/>
        <w:gridCol w:w="2934"/>
      </w:tblGrid>
      <w:tr w:rsidR="00AD2B11" w:rsidRPr="009B6330" w14:paraId="26EC4EE6" w14:textId="77777777" w:rsidTr="00127F7E">
        <w:trPr>
          <w:trHeight w:val="322"/>
        </w:trPr>
        <w:tc>
          <w:tcPr>
            <w:tcW w:w="936" w:type="dxa"/>
            <w:vMerge w:val="restart"/>
            <w:noWrap/>
            <w:vAlign w:val="center"/>
          </w:tcPr>
          <w:p w14:paraId="4B110F32" w14:textId="77777777" w:rsidR="00AD2B11" w:rsidRPr="009B6330" w:rsidRDefault="00AD2B11" w:rsidP="002764CD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9B6330">
              <w:rPr>
                <w:b/>
                <w:bCs/>
                <w:color w:val="000000"/>
                <w:szCs w:val="28"/>
              </w:rPr>
              <w:t>№ п/п</w:t>
            </w:r>
          </w:p>
        </w:tc>
        <w:tc>
          <w:tcPr>
            <w:tcW w:w="4630" w:type="dxa"/>
            <w:vMerge w:val="restart"/>
            <w:vAlign w:val="center"/>
          </w:tcPr>
          <w:p w14:paraId="6880D27E" w14:textId="408308CD" w:rsidR="00AD2B11" w:rsidRPr="009B6330" w:rsidRDefault="00AD2B11" w:rsidP="002764CD">
            <w:pPr>
              <w:jc w:val="center"/>
              <w:rPr>
                <w:b/>
                <w:bCs/>
                <w:szCs w:val="28"/>
              </w:rPr>
            </w:pPr>
            <w:r w:rsidRPr="009B6330">
              <w:rPr>
                <w:b/>
                <w:bCs/>
                <w:szCs w:val="28"/>
              </w:rPr>
              <w:t>Номер УИК</w:t>
            </w:r>
          </w:p>
        </w:tc>
        <w:tc>
          <w:tcPr>
            <w:tcW w:w="2934" w:type="dxa"/>
            <w:vMerge w:val="restart"/>
            <w:vAlign w:val="center"/>
          </w:tcPr>
          <w:p w14:paraId="31182A1B" w14:textId="5A42E6EE" w:rsidR="00AD2B11" w:rsidRPr="009B6330" w:rsidRDefault="00B56AF6" w:rsidP="002764CD">
            <w:pPr>
              <w:jc w:val="center"/>
              <w:rPr>
                <w:b/>
                <w:szCs w:val="28"/>
              </w:rPr>
            </w:pPr>
            <w:r w:rsidRPr="009B6330">
              <w:rPr>
                <w:b/>
                <w:bCs/>
                <w:color w:val="000000"/>
                <w:szCs w:val="28"/>
              </w:rPr>
              <w:t>Численность</w:t>
            </w:r>
            <w:r w:rsidR="00AD2B11" w:rsidRPr="009B6330">
              <w:rPr>
                <w:b/>
                <w:bCs/>
                <w:color w:val="000000"/>
                <w:szCs w:val="28"/>
              </w:rPr>
              <w:t xml:space="preserve"> членов участковых избирательных комиссий, </w:t>
            </w:r>
            <w:r w:rsidR="00AD2B11" w:rsidRPr="009B6330">
              <w:rPr>
                <w:b/>
                <w:szCs w:val="28"/>
              </w:rPr>
              <w:t>участвующих</w:t>
            </w:r>
          </w:p>
          <w:p w14:paraId="07140ABB" w14:textId="77777777" w:rsidR="00AD2B11" w:rsidRPr="009B6330" w:rsidRDefault="00AD2B11" w:rsidP="002764CD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9B6330">
              <w:rPr>
                <w:b/>
                <w:szCs w:val="28"/>
              </w:rPr>
              <w:t xml:space="preserve"> в проекте «ИнформУИК»</w:t>
            </w:r>
          </w:p>
        </w:tc>
      </w:tr>
      <w:tr w:rsidR="00AD2B11" w:rsidRPr="00D87498" w14:paraId="26C5AFCD" w14:textId="77777777" w:rsidTr="00127F7E">
        <w:trPr>
          <w:trHeight w:val="1379"/>
        </w:trPr>
        <w:tc>
          <w:tcPr>
            <w:tcW w:w="936" w:type="dxa"/>
            <w:vMerge/>
            <w:noWrap/>
            <w:vAlign w:val="center"/>
            <w:hideMark/>
          </w:tcPr>
          <w:p w14:paraId="529B926A" w14:textId="77777777" w:rsidR="00AD2B11" w:rsidRPr="00D87498" w:rsidRDefault="00AD2B11" w:rsidP="002764C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30" w:type="dxa"/>
            <w:vMerge/>
            <w:vAlign w:val="center"/>
            <w:hideMark/>
          </w:tcPr>
          <w:p w14:paraId="354CC393" w14:textId="77777777" w:rsidR="00AD2B11" w:rsidRPr="00D87498" w:rsidRDefault="00AD2B11" w:rsidP="002764C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34" w:type="dxa"/>
            <w:vMerge/>
            <w:vAlign w:val="center"/>
            <w:hideMark/>
          </w:tcPr>
          <w:p w14:paraId="5CF7BACA" w14:textId="77777777" w:rsidR="00AD2B11" w:rsidRPr="00D87498" w:rsidRDefault="00AD2B11" w:rsidP="002764C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B6330" w:rsidRPr="00D87498" w14:paraId="6FB7F138" w14:textId="77777777" w:rsidTr="00127F7E">
        <w:trPr>
          <w:trHeight w:val="300"/>
        </w:trPr>
        <w:tc>
          <w:tcPr>
            <w:tcW w:w="936" w:type="dxa"/>
            <w:noWrap/>
            <w:vAlign w:val="center"/>
            <w:hideMark/>
          </w:tcPr>
          <w:p w14:paraId="08F60BD7" w14:textId="7EFB191D" w:rsidR="009B6330" w:rsidRPr="009B6330" w:rsidRDefault="009B6330" w:rsidP="009B6330">
            <w:pPr>
              <w:pStyle w:val="af6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  <w:r w:rsidRPr="009B6330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4630" w:type="dxa"/>
          </w:tcPr>
          <w:p w14:paraId="6230EBB4" w14:textId="53BC1628" w:rsidR="009B6330" w:rsidRPr="00F1103A" w:rsidRDefault="009B6330" w:rsidP="009B6330">
            <w:pPr>
              <w:jc w:val="center"/>
              <w:rPr>
                <w:sz w:val="24"/>
                <w:szCs w:val="24"/>
              </w:rPr>
            </w:pPr>
            <w:r>
              <w:t>№</w:t>
            </w:r>
            <w:r w:rsidRPr="00294B40">
              <w:t>4801</w:t>
            </w:r>
          </w:p>
        </w:tc>
        <w:tc>
          <w:tcPr>
            <w:tcW w:w="2934" w:type="dxa"/>
            <w:vAlign w:val="center"/>
          </w:tcPr>
          <w:p w14:paraId="09CF45DD" w14:textId="63AF6C1E" w:rsidR="009B6330" w:rsidRPr="00F1103A" w:rsidRDefault="009B6330" w:rsidP="009B63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</w:t>
            </w:r>
          </w:p>
        </w:tc>
      </w:tr>
      <w:tr w:rsidR="009B6330" w:rsidRPr="00D87498" w14:paraId="411C8CF3" w14:textId="77777777" w:rsidTr="00B4186B">
        <w:trPr>
          <w:trHeight w:val="300"/>
        </w:trPr>
        <w:tc>
          <w:tcPr>
            <w:tcW w:w="936" w:type="dxa"/>
            <w:noWrap/>
            <w:vAlign w:val="center"/>
          </w:tcPr>
          <w:p w14:paraId="7EADEB8C" w14:textId="4018F249" w:rsidR="009B6330" w:rsidRPr="009B6330" w:rsidRDefault="009B6330" w:rsidP="009B6330">
            <w:pPr>
              <w:pStyle w:val="af6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  <w:r w:rsidRPr="009B6330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4630" w:type="dxa"/>
          </w:tcPr>
          <w:p w14:paraId="713263F3" w14:textId="71AAE5CE" w:rsidR="009B6330" w:rsidRPr="00F1103A" w:rsidRDefault="009B6330" w:rsidP="009B6330">
            <w:pPr>
              <w:jc w:val="center"/>
              <w:rPr>
                <w:sz w:val="24"/>
                <w:szCs w:val="24"/>
              </w:rPr>
            </w:pPr>
            <w:r>
              <w:t>№</w:t>
            </w:r>
            <w:r w:rsidRPr="00294B40">
              <w:t>4802</w:t>
            </w:r>
          </w:p>
        </w:tc>
        <w:tc>
          <w:tcPr>
            <w:tcW w:w="2934" w:type="dxa"/>
          </w:tcPr>
          <w:p w14:paraId="3531587D" w14:textId="445356C4" w:rsidR="009B6330" w:rsidRPr="00F1103A" w:rsidRDefault="009B6330" w:rsidP="009B6330">
            <w:pPr>
              <w:jc w:val="center"/>
              <w:rPr>
                <w:color w:val="000000"/>
                <w:sz w:val="24"/>
                <w:szCs w:val="24"/>
              </w:rPr>
            </w:pPr>
            <w:r w:rsidRPr="00130B27">
              <w:rPr>
                <w:color w:val="000000"/>
              </w:rPr>
              <w:t>2</w:t>
            </w:r>
          </w:p>
        </w:tc>
      </w:tr>
      <w:tr w:rsidR="009B6330" w:rsidRPr="00D87498" w14:paraId="72F7E26A" w14:textId="77777777" w:rsidTr="00B4186B">
        <w:trPr>
          <w:trHeight w:val="300"/>
        </w:trPr>
        <w:tc>
          <w:tcPr>
            <w:tcW w:w="936" w:type="dxa"/>
            <w:noWrap/>
            <w:vAlign w:val="center"/>
          </w:tcPr>
          <w:p w14:paraId="7F582270" w14:textId="46967A9F" w:rsidR="009B6330" w:rsidRPr="009B6330" w:rsidRDefault="009B6330" w:rsidP="009B6330">
            <w:pPr>
              <w:pStyle w:val="af6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  <w:r w:rsidRPr="009B6330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4630" w:type="dxa"/>
          </w:tcPr>
          <w:p w14:paraId="732E0C8F" w14:textId="443EF18B" w:rsidR="009B6330" w:rsidRPr="00F1103A" w:rsidRDefault="009B6330" w:rsidP="009B6330">
            <w:pPr>
              <w:jc w:val="center"/>
              <w:rPr>
                <w:sz w:val="24"/>
                <w:szCs w:val="24"/>
              </w:rPr>
            </w:pPr>
            <w:r>
              <w:t>№</w:t>
            </w:r>
            <w:r w:rsidRPr="00294B40">
              <w:t>4803</w:t>
            </w:r>
          </w:p>
        </w:tc>
        <w:tc>
          <w:tcPr>
            <w:tcW w:w="2934" w:type="dxa"/>
          </w:tcPr>
          <w:p w14:paraId="48A4BD1D" w14:textId="64368C32" w:rsidR="009B6330" w:rsidRPr="00F1103A" w:rsidRDefault="009B6330" w:rsidP="009B63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</w:t>
            </w:r>
          </w:p>
        </w:tc>
      </w:tr>
      <w:tr w:rsidR="009B6330" w:rsidRPr="00D87498" w14:paraId="685F0598" w14:textId="77777777" w:rsidTr="00B4186B">
        <w:trPr>
          <w:trHeight w:val="300"/>
        </w:trPr>
        <w:tc>
          <w:tcPr>
            <w:tcW w:w="936" w:type="dxa"/>
            <w:noWrap/>
            <w:vAlign w:val="center"/>
          </w:tcPr>
          <w:p w14:paraId="31FB98DA" w14:textId="77777777" w:rsidR="009B6330" w:rsidRPr="009B6330" w:rsidRDefault="009B6330" w:rsidP="009B6330">
            <w:pPr>
              <w:pStyle w:val="af6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4630" w:type="dxa"/>
          </w:tcPr>
          <w:p w14:paraId="1C23A07D" w14:textId="3DC535F1" w:rsidR="009B6330" w:rsidRPr="00F1103A" w:rsidRDefault="009B6330" w:rsidP="009B6330">
            <w:pPr>
              <w:jc w:val="center"/>
              <w:rPr>
                <w:sz w:val="24"/>
                <w:szCs w:val="24"/>
              </w:rPr>
            </w:pPr>
            <w:r>
              <w:t>№</w:t>
            </w:r>
            <w:r w:rsidRPr="00294B40">
              <w:t>4804</w:t>
            </w:r>
          </w:p>
        </w:tc>
        <w:tc>
          <w:tcPr>
            <w:tcW w:w="2934" w:type="dxa"/>
          </w:tcPr>
          <w:p w14:paraId="1DD0A538" w14:textId="1543219A" w:rsidR="009B6330" w:rsidRPr="00F1103A" w:rsidRDefault="009B6330" w:rsidP="009B6330">
            <w:pPr>
              <w:jc w:val="center"/>
              <w:rPr>
                <w:color w:val="000000"/>
                <w:sz w:val="24"/>
                <w:szCs w:val="24"/>
              </w:rPr>
            </w:pPr>
            <w:r w:rsidRPr="00130B27">
              <w:rPr>
                <w:color w:val="000000"/>
              </w:rPr>
              <w:t>2</w:t>
            </w:r>
          </w:p>
        </w:tc>
      </w:tr>
      <w:tr w:rsidR="009B6330" w:rsidRPr="00D87498" w14:paraId="449F2280" w14:textId="77777777" w:rsidTr="00B4186B">
        <w:trPr>
          <w:trHeight w:val="300"/>
        </w:trPr>
        <w:tc>
          <w:tcPr>
            <w:tcW w:w="936" w:type="dxa"/>
            <w:noWrap/>
            <w:vAlign w:val="center"/>
          </w:tcPr>
          <w:p w14:paraId="7287BC68" w14:textId="77777777" w:rsidR="009B6330" w:rsidRPr="009B6330" w:rsidRDefault="009B6330" w:rsidP="009B6330">
            <w:pPr>
              <w:pStyle w:val="af6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4630" w:type="dxa"/>
          </w:tcPr>
          <w:p w14:paraId="5C53E175" w14:textId="51B32D3A" w:rsidR="009B6330" w:rsidRPr="00F1103A" w:rsidRDefault="009B6330" w:rsidP="009B6330">
            <w:pPr>
              <w:jc w:val="center"/>
              <w:rPr>
                <w:sz w:val="24"/>
                <w:szCs w:val="24"/>
              </w:rPr>
            </w:pPr>
            <w:r>
              <w:t>№</w:t>
            </w:r>
            <w:r w:rsidRPr="00294B40">
              <w:t>4805</w:t>
            </w:r>
          </w:p>
        </w:tc>
        <w:tc>
          <w:tcPr>
            <w:tcW w:w="2934" w:type="dxa"/>
          </w:tcPr>
          <w:p w14:paraId="18FD3320" w14:textId="4B6CBD14" w:rsidR="009B6330" w:rsidRPr="00F1103A" w:rsidRDefault="009B6330" w:rsidP="009B6330">
            <w:pPr>
              <w:jc w:val="center"/>
              <w:rPr>
                <w:color w:val="000000"/>
                <w:sz w:val="24"/>
                <w:szCs w:val="24"/>
              </w:rPr>
            </w:pPr>
            <w:r w:rsidRPr="00130B27">
              <w:rPr>
                <w:color w:val="000000"/>
              </w:rPr>
              <w:t>2</w:t>
            </w:r>
          </w:p>
        </w:tc>
      </w:tr>
      <w:tr w:rsidR="009B6330" w:rsidRPr="00D87498" w14:paraId="720ABD0F" w14:textId="77777777" w:rsidTr="00B4186B">
        <w:trPr>
          <w:trHeight w:val="300"/>
        </w:trPr>
        <w:tc>
          <w:tcPr>
            <w:tcW w:w="936" w:type="dxa"/>
            <w:noWrap/>
            <w:vAlign w:val="center"/>
          </w:tcPr>
          <w:p w14:paraId="4D4BEBD0" w14:textId="77777777" w:rsidR="009B6330" w:rsidRPr="009B6330" w:rsidRDefault="009B6330" w:rsidP="009B6330">
            <w:pPr>
              <w:pStyle w:val="af6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4630" w:type="dxa"/>
          </w:tcPr>
          <w:p w14:paraId="74A2734F" w14:textId="61DAD945" w:rsidR="009B6330" w:rsidRPr="00F1103A" w:rsidRDefault="009B6330" w:rsidP="009B6330">
            <w:pPr>
              <w:jc w:val="center"/>
              <w:rPr>
                <w:sz w:val="24"/>
                <w:szCs w:val="24"/>
              </w:rPr>
            </w:pPr>
            <w:r>
              <w:t>№</w:t>
            </w:r>
            <w:r w:rsidRPr="00294B40">
              <w:t>4806</w:t>
            </w:r>
          </w:p>
        </w:tc>
        <w:tc>
          <w:tcPr>
            <w:tcW w:w="2934" w:type="dxa"/>
          </w:tcPr>
          <w:p w14:paraId="172E9B5B" w14:textId="259E8195" w:rsidR="009B6330" w:rsidRPr="00F1103A" w:rsidRDefault="009B6330" w:rsidP="009B63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</w:tr>
      <w:tr w:rsidR="009B6330" w:rsidRPr="00D87498" w14:paraId="2934BC72" w14:textId="77777777" w:rsidTr="00B4186B">
        <w:trPr>
          <w:trHeight w:val="300"/>
        </w:trPr>
        <w:tc>
          <w:tcPr>
            <w:tcW w:w="936" w:type="dxa"/>
            <w:noWrap/>
            <w:vAlign w:val="center"/>
          </w:tcPr>
          <w:p w14:paraId="5F87B42C" w14:textId="77777777" w:rsidR="009B6330" w:rsidRPr="009B6330" w:rsidRDefault="009B6330" w:rsidP="009B6330">
            <w:pPr>
              <w:pStyle w:val="af6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4630" w:type="dxa"/>
          </w:tcPr>
          <w:p w14:paraId="7417D333" w14:textId="23CE05AF" w:rsidR="009B6330" w:rsidRPr="00F1103A" w:rsidRDefault="009B6330" w:rsidP="009B6330">
            <w:pPr>
              <w:jc w:val="center"/>
              <w:rPr>
                <w:sz w:val="24"/>
                <w:szCs w:val="24"/>
              </w:rPr>
            </w:pPr>
            <w:r>
              <w:t>№</w:t>
            </w:r>
            <w:r w:rsidRPr="00294B40">
              <w:t>4809</w:t>
            </w:r>
          </w:p>
        </w:tc>
        <w:tc>
          <w:tcPr>
            <w:tcW w:w="2934" w:type="dxa"/>
          </w:tcPr>
          <w:p w14:paraId="510E35DA" w14:textId="5EE77994" w:rsidR="009B6330" w:rsidRPr="00F1103A" w:rsidRDefault="009B6330" w:rsidP="009B633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</w:tr>
      <w:tr w:rsidR="009B6330" w:rsidRPr="00D87498" w14:paraId="757EBD02" w14:textId="77777777" w:rsidTr="00B4186B">
        <w:trPr>
          <w:trHeight w:val="300"/>
        </w:trPr>
        <w:tc>
          <w:tcPr>
            <w:tcW w:w="936" w:type="dxa"/>
            <w:noWrap/>
            <w:vAlign w:val="center"/>
          </w:tcPr>
          <w:p w14:paraId="6004F5A1" w14:textId="77777777" w:rsidR="009B6330" w:rsidRPr="009B6330" w:rsidRDefault="009B6330" w:rsidP="009B6330">
            <w:pPr>
              <w:pStyle w:val="af6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4630" w:type="dxa"/>
          </w:tcPr>
          <w:p w14:paraId="395015ED" w14:textId="31BCC758" w:rsidR="009B6330" w:rsidRPr="00F1103A" w:rsidRDefault="009B6330" w:rsidP="009B6330">
            <w:pPr>
              <w:jc w:val="center"/>
              <w:rPr>
                <w:sz w:val="24"/>
                <w:szCs w:val="24"/>
              </w:rPr>
            </w:pPr>
            <w:r>
              <w:t>№</w:t>
            </w:r>
            <w:r w:rsidRPr="00294B40">
              <w:t>4810</w:t>
            </w:r>
          </w:p>
        </w:tc>
        <w:tc>
          <w:tcPr>
            <w:tcW w:w="2934" w:type="dxa"/>
          </w:tcPr>
          <w:p w14:paraId="50660947" w14:textId="7A8EBDD6" w:rsidR="009B6330" w:rsidRPr="00F1103A" w:rsidRDefault="009B6330" w:rsidP="009B6330">
            <w:pPr>
              <w:jc w:val="center"/>
              <w:rPr>
                <w:color w:val="000000"/>
                <w:sz w:val="24"/>
                <w:szCs w:val="24"/>
              </w:rPr>
            </w:pPr>
            <w:r w:rsidRPr="00130B27">
              <w:rPr>
                <w:color w:val="000000"/>
              </w:rPr>
              <w:t>2</w:t>
            </w:r>
          </w:p>
        </w:tc>
      </w:tr>
      <w:tr w:rsidR="009B6330" w:rsidRPr="00D87498" w14:paraId="305490D5" w14:textId="77777777" w:rsidTr="00B4186B">
        <w:trPr>
          <w:trHeight w:val="300"/>
        </w:trPr>
        <w:tc>
          <w:tcPr>
            <w:tcW w:w="936" w:type="dxa"/>
            <w:noWrap/>
            <w:vAlign w:val="center"/>
          </w:tcPr>
          <w:p w14:paraId="2FFF0437" w14:textId="77777777" w:rsidR="009B6330" w:rsidRPr="009B6330" w:rsidRDefault="009B6330" w:rsidP="009B6330">
            <w:pPr>
              <w:pStyle w:val="af6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4630" w:type="dxa"/>
          </w:tcPr>
          <w:p w14:paraId="655180CE" w14:textId="32383A5C" w:rsidR="009B6330" w:rsidRPr="00F1103A" w:rsidRDefault="009B6330" w:rsidP="009B6330">
            <w:pPr>
              <w:jc w:val="center"/>
              <w:rPr>
                <w:sz w:val="24"/>
                <w:szCs w:val="24"/>
              </w:rPr>
            </w:pPr>
            <w:r>
              <w:t>№</w:t>
            </w:r>
            <w:r w:rsidRPr="00294B40">
              <w:t>4812</w:t>
            </w:r>
          </w:p>
        </w:tc>
        <w:tc>
          <w:tcPr>
            <w:tcW w:w="2934" w:type="dxa"/>
          </w:tcPr>
          <w:p w14:paraId="02C73BFA" w14:textId="5115ACB5" w:rsidR="009B6330" w:rsidRPr="009B6330" w:rsidRDefault="009B6330" w:rsidP="009B6330">
            <w:pPr>
              <w:jc w:val="center"/>
              <w:rPr>
                <w:color w:val="000000"/>
                <w:szCs w:val="28"/>
              </w:rPr>
            </w:pPr>
            <w:r w:rsidRPr="009B6330">
              <w:rPr>
                <w:color w:val="000000"/>
                <w:szCs w:val="28"/>
              </w:rPr>
              <w:t>2</w:t>
            </w:r>
          </w:p>
        </w:tc>
      </w:tr>
      <w:tr w:rsidR="009B6330" w:rsidRPr="00D87498" w14:paraId="7C66DF6C" w14:textId="77777777" w:rsidTr="00B4186B">
        <w:trPr>
          <w:trHeight w:val="300"/>
        </w:trPr>
        <w:tc>
          <w:tcPr>
            <w:tcW w:w="936" w:type="dxa"/>
            <w:noWrap/>
            <w:vAlign w:val="center"/>
          </w:tcPr>
          <w:p w14:paraId="5A17D0CA" w14:textId="77777777" w:rsidR="009B6330" w:rsidRPr="009B6330" w:rsidRDefault="009B6330" w:rsidP="009B6330">
            <w:pPr>
              <w:pStyle w:val="af6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4630" w:type="dxa"/>
          </w:tcPr>
          <w:p w14:paraId="5EB1CC25" w14:textId="3223A886" w:rsidR="009B6330" w:rsidRPr="00F1103A" w:rsidRDefault="009B6330" w:rsidP="009B6330">
            <w:pPr>
              <w:jc w:val="center"/>
              <w:rPr>
                <w:sz w:val="24"/>
                <w:szCs w:val="24"/>
              </w:rPr>
            </w:pPr>
            <w:r>
              <w:t>№</w:t>
            </w:r>
            <w:r w:rsidRPr="00294B40">
              <w:t>4814</w:t>
            </w:r>
          </w:p>
        </w:tc>
        <w:tc>
          <w:tcPr>
            <w:tcW w:w="2934" w:type="dxa"/>
          </w:tcPr>
          <w:p w14:paraId="65F17D75" w14:textId="478F803C" w:rsidR="009B6330" w:rsidRPr="009B6330" w:rsidRDefault="009B6330" w:rsidP="009B6330">
            <w:pPr>
              <w:jc w:val="center"/>
              <w:rPr>
                <w:color w:val="000000"/>
                <w:szCs w:val="28"/>
              </w:rPr>
            </w:pPr>
            <w:r w:rsidRPr="009B6330">
              <w:rPr>
                <w:color w:val="000000"/>
                <w:szCs w:val="28"/>
              </w:rPr>
              <w:t>2</w:t>
            </w:r>
          </w:p>
        </w:tc>
      </w:tr>
      <w:tr w:rsidR="009B6330" w:rsidRPr="00D87498" w14:paraId="7AD0EDDB" w14:textId="77777777" w:rsidTr="00B4186B">
        <w:trPr>
          <w:trHeight w:val="300"/>
        </w:trPr>
        <w:tc>
          <w:tcPr>
            <w:tcW w:w="936" w:type="dxa"/>
            <w:noWrap/>
            <w:vAlign w:val="center"/>
          </w:tcPr>
          <w:p w14:paraId="4A2A2A27" w14:textId="77777777" w:rsidR="009B6330" w:rsidRPr="009B6330" w:rsidRDefault="009B6330" w:rsidP="009B6330">
            <w:pPr>
              <w:pStyle w:val="af6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4630" w:type="dxa"/>
          </w:tcPr>
          <w:p w14:paraId="4EA000BF" w14:textId="1D04F300" w:rsidR="009B6330" w:rsidRPr="00F1103A" w:rsidRDefault="009B6330" w:rsidP="009B6330">
            <w:pPr>
              <w:jc w:val="center"/>
              <w:rPr>
                <w:sz w:val="24"/>
                <w:szCs w:val="24"/>
              </w:rPr>
            </w:pPr>
            <w:r>
              <w:t>№</w:t>
            </w:r>
            <w:r w:rsidRPr="00294B40">
              <w:t>4815</w:t>
            </w:r>
          </w:p>
        </w:tc>
        <w:tc>
          <w:tcPr>
            <w:tcW w:w="2934" w:type="dxa"/>
          </w:tcPr>
          <w:p w14:paraId="6B496C69" w14:textId="67374786" w:rsidR="009B6330" w:rsidRPr="009B6330" w:rsidRDefault="009B6330" w:rsidP="009B6330">
            <w:pPr>
              <w:jc w:val="center"/>
              <w:rPr>
                <w:color w:val="000000"/>
                <w:szCs w:val="28"/>
              </w:rPr>
            </w:pPr>
            <w:r w:rsidRPr="009B6330">
              <w:rPr>
                <w:color w:val="000000"/>
                <w:szCs w:val="28"/>
              </w:rPr>
              <w:t>2</w:t>
            </w:r>
          </w:p>
        </w:tc>
      </w:tr>
      <w:tr w:rsidR="009B6330" w:rsidRPr="00D87498" w14:paraId="28EE8200" w14:textId="77777777" w:rsidTr="00B4186B">
        <w:trPr>
          <w:trHeight w:val="300"/>
        </w:trPr>
        <w:tc>
          <w:tcPr>
            <w:tcW w:w="936" w:type="dxa"/>
            <w:noWrap/>
            <w:vAlign w:val="center"/>
          </w:tcPr>
          <w:p w14:paraId="4FD50FA6" w14:textId="77777777" w:rsidR="009B6330" w:rsidRPr="009B6330" w:rsidRDefault="009B6330" w:rsidP="009B6330">
            <w:pPr>
              <w:pStyle w:val="af6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4630" w:type="dxa"/>
          </w:tcPr>
          <w:p w14:paraId="3BC62221" w14:textId="61EB0411" w:rsidR="009B6330" w:rsidRPr="00F1103A" w:rsidRDefault="009B6330" w:rsidP="009B6330">
            <w:pPr>
              <w:jc w:val="center"/>
              <w:rPr>
                <w:sz w:val="24"/>
                <w:szCs w:val="24"/>
              </w:rPr>
            </w:pPr>
            <w:r>
              <w:t>№</w:t>
            </w:r>
            <w:r w:rsidRPr="00294B40">
              <w:t>4818</w:t>
            </w:r>
          </w:p>
        </w:tc>
        <w:tc>
          <w:tcPr>
            <w:tcW w:w="2934" w:type="dxa"/>
          </w:tcPr>
          <w:p w14:paraId="3B182920" w14:textId="5CB7F6BD" w:rsidR="009B6330" w:rsidRPr="009B6330" w:rsidRDefault="009B6330" w:rsidP="009B6330">
            <w:pPr>
              <w:jc w:val="center"/>
              <w:rPr>
                <w:color w:val="000000"/>
                <w:szCs w:val="28"/>
              </w:rPr>
            </w:pPr>
            <w:r w:rsidRPr="009B6330">
              <w:rPr>
                <w:color w:val="000000"/>
                <w:szCs w:val="28"/>
              </w:rPr>
              <w:t>3</w:t>
            </w:r>
          </w:p>
        </w:tc>
      </w:tr>
      <w:tr w:rsidR="009B6330" w:rsidRPr="00D87498" w14:paraId="259E108A" w14:textId="77777777" w:rsidTr="00B4186B">
        <w:trPr>
          <w:trHeight w:val="300"/>
        </w:trPr>
        <w:tc>
          <w:tcPr>
            <w:tcW w:w="936" w:type="dxa"/>
            <w:noWrap/>
            <w:vAlign w:val="center"/>
          </w:tcPr>
          <w:p w14:paraId="2ECA858F" w14:textId="77777777" w:rsidR="009B6330" w:rsidRPr="009B6330" w:rsidRDefault="009B6330" w:rsidP="009B6330">
            <w:pPr>
              <w:pStyle w:val="af6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4630" w:type="dxa"/>
          </w:tcPr>
          <w:p w14:paraId="2A7296B1" w14:textId="1007DB71" w:rsidR="009B6330" w:rsidRPr="00F1103A" w:rsidRDefault="009B6330" w:rsidP="009B6330">
            <w:pPr>
              <w:jc w:val="center"/>
              <w:rPr>
                <w:sz w:val="24"/>
                <w:szCs w:val="24"/>
              </w:rPr>
            </w:pPr>
            <w:r>
              <w:t>№</w:t>
            </w:r>
            <w:r w:rsidRPr="00294B40">
              <w:t>4822</w:t>
            </w:r>
          </w:p>
        </w:tc>
        <w:tc>
          <w:tcPr>
            <w:tcW w:w="2934" w:type="dxa"/>
          </w:tcPr>
          <w:p w14:paraId="090BD2AE" w14:textId="3075C45D" w:rsidR="009B6330" w:rsidRPr="009B6330" w:rsidRDefault="009B6330" w:rsidP="009B6330">
            <w:pPr>
              <w:jc w:val="center"/>
              <w:rPr>
                <w:color w:val="000000"/>
                <w:szCs w:val="28"/>
              </w:rPr>
            </w:pPr>
            <w:r w:rsidRPr="009B6330">
              <w:rPr>
                <w:color w:val="000000"/>
                <w:szCs w:val="28"/>
              </w:rPr>
              <w:t>2</w:t>
            </w:r>
          </w:p>
        </w:tc>
      </w:tr>
      <w:tr w:rsidR="009B6330" w:rsidRPr="00D87498" w14:paraId="375FA082" w14:textId="77777777" w:rsidTr="00B4186B">
        <w:trPr>
          <w:trHeight w:val="300"/>
        </w:trPr>
        <w:tc>
          <w:tcPr>
            <w:tcW w:w="936" w:type="dxa"/>
            <w:noWrap/>
            <w:vAlign w:val="center"/>
          </w:tcPr>
          <w:p w14:paraId="01B87630" w14:textId="77777777" w:rsidR="009B6330" w:rsidRPr="009B6330" w:rsidRDefault="009B6330" w:rsidP="009B6330">
            <w:pPr>
              <w:pStyle w:val="af6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4630" w:type="dxa"/>
          </w:tcPr>
          <w:p w14:paraId="1C9ABA13" w14:textId="187A3AAC" w:rsidR="009B6330" w:rsidRPr="00F1103A" w:rsidRDefault="009B6330" w:rsidP="009B6330">
            <w:pPr>
              <w:jc w:val="center"/>
              <w:rPr>
                <w:sz w:val="24"/>
                <w:szCs w:val="24"/>
              </w:rPr>
            </w:pPr>
            <w:r>
              <w:t>№</w:t>
            </w:r>
            <w:r w:rsidRPr="00294B40">
              <w:t>4824</w:t>
            </w:r>
          </w:p>
        </w:tc>
        <w:tc>
          <w:tcPr>
            <w:tcW w:w="2934" w:type="dxa"/>
          </w:tcPr>
          <w:p w14:paraId="76E12BF0" w14:textId="30FAEE31" w:rsidR="009B6330" w:rsidRPr="00F1103A" w:rsidRDefault="009B6330" w:rsidP="009B6330">
            <w:pPr>
              <w:jc w:val="center"/>
              <w:rPr>
                <w:color w:val="000000"/>
                <w:sz w:val="24"/>
                <w:szCs w:val="24"/>
              </w:rPr>
            </w:pPr>
            <w:r w:rsidRPr="00130B27">
              <w:rPr>
                <w:color w:val="000000"/>
              </w:rPr>
              <w:t>2</w:t>
            </w:r>
          </w:p>
        </w:tc>
      </w:tr>
      <w:tr w:rsidR="009B6330" w:rsidRPr="00D87498" w14:paraId="403F3833" w14:textId="77777777" w:rsidTr="00B4186B">
        <w:trPr>
          <w:trHeight w:val="300"/>
        </w:trPr>
        <w:tc>
          <w:tcPr>
            <w:tcW w:w="936" w:type="dxa"/>
            <w:noWrap/>
            <w:vAlign w:val="center"/>
          </w:tcPr>
          <w:p w14:paraId="61D25FA7" w14:textId="77777777" w:rsidR="009B6330" w:rsidRPr="009B6330" w:rsidRDefault="009B6330" w:rsidP="009B6330">
            <w:pPr>
              <w:pStyle w:val="af6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4630" w:type="dxa"/>
          </w:tcPr>
          <w:p w14:paraId="5EAC6E4C" w14:textId="242989F0" w:rsidR="009B6330" w:rsidRPr="00F1103A" w:rsidRDefault="009B6330" w:rsidP="009B6330">
            <w:pPr>
              <w:jc w:val="center"/>
              <w:rPr>
                <w:sz w:val="24"/>
                <w:szCs w:val="24"/>
              </w:rPr>
            </w:pPr>
            <w:r>
              <w:t>№</w:t>
            </w:r>
            <w:r w:rsidRPr="00294B40">
              <w:t>4825</w:t>
            </w:r>
          </w:p>
        </w:tc>
        <w:tc>
          <w:tcPr>
            <w:tcW w:w="2934" w:type="dxa"/>
          </w:tcPr>
          <w:p w14:paraId="18103147" w14:textId="25908F71" w:rsidR="009B6330" w:rsidRPr="00F1103A" w:rsidRDefault="009B6330" w:rsidP="009B6330">
            <w:pPr>
              <w:jc w:val="center"/>
              <w:rPr>
                <w:color w:val="000000"/>
                <w:sz w:val="24"/>
                <w:szCs w:val="24"/>
              </w:rPr>
            </w:pPr>
            <w:r w:rsidRPr="00130B27">
              <w:rPr>
                <w:color w:val="000000"/>
              </w:rPr>
              <w:t>2</w:t>
            </w:r>
          </w:p>
        </w:tc>
      </w:tr>
      <w:tr w:rsidR="009B6330" w:rsidRPr="00D87498" w14:paraId="04811461" w14:textId="77777777" w:rsidTr="00B4186B">
        <w:trPr>
          <w:trHeight w:val="300"/>
        </w:trPr>
        <w:tc>
          <w:tcPr>
            <w:tcW w:w="936" w:type="dxa"/>
            <w:noWrap/>
            <w:vAlign w:val="center"/>
          </w:tcPr>
          <w:p w14:paraId="685B6E3A" w14:textId="77777777" w:rsidR="009B6330" w:rsidRPr="009B6330" w:rsidRDefault="009B6330" w:rsidP="009B6330">
            <w:pPr>
              <w:pStyle w:val="af6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4630" w:type="dxa"/>
          </w:tcPr>
          <w:p w14:paraId="16A09884" w14:textId="689D9187" w:rsidR="009B6330" w:rsidRPr="00F1103A" w:rsidRDefault="009B6330" w:rsidP="009B6330">
            <w:pPr>
              <w:jc w:val="center"/>
              <w:rPr>
                <w:sz w:val="24"/>
                <w:szCs w:val="24"/>
              </w:rPr>
            </w:pPr>
            <w:r>
              <w:t>№</w:t>
            </w:r>
            <w:r w:rsidRPr="00294B40">
              <w:t>4826</w:t>
            </w:r>
          </w:p>
        </w:tc>
        <w:tc>
          <w:tcPr>
            <w:tcW w:w="2934" w:type="dxa"/>
          </w:tcPr>
          <w:p w14:paraId="2A07B395" w14:textId="35DB9A06" w:rsidR="009B6330" w:rsidRPr="00F1103A" w:rsidRDefault="009B6330" w:rsidP="009B6330">
            <w:pPr>
              <w:jc w:val="center"/>
              <w:rPr>
                <w:color w:val="000000"/>
                <w:sz w:val="24"/>
                <w:szCs w:val="24"/>
              </w:rPr>
            </w:pPr>
            <w:r w:rsidRPr="00130B27">
              <w:rPr>
                <w:color w:val="000000"/>
              </w:rPr>
              <w:t>2</w:t>
            </w:r>
          </w:p>
        </w:tc>
      </w:tr>
      <w:tr w:rsidR="009B6330" w:rsidRPr="00D87498" w14:paraId="5AE8FD20" w14:textId="77777777" w:rsidTr="00B4186B">
        <w:trPr>
          <w:trHeight w:val="300"/>
        </w:trPr>
        <w:tc>
          <w:tcPr>
            <w:tcW w:w="936" w:type="dxa"/>
            <w:noWrap/>
            <w:vAlign w:val="center"/>
          </w:tcPr>
          <w:p w14:paraId="2B96B7C2" w14:textId="77777777" w:rsidR="009B6330" w:rsidRPr="009B6330" w:rsidRDefault="009B6330" w:rsidP="009B6330">
            <w:pPr>
              <w:pStyle w:val="af6"/>
              <w:numPr>
                <w:ilvl w:val="0"/>
                <w:numId w:val="1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4630" w:type="dxa"/>
          </w:tcPr>
          <w:p w14:paraId="501466DE" w14:textId="7FE4E3F9" w:rsidR="009B6330" w:rsidRPr="00F1103A" w:rsidRDefault="009B6330" w:rsidP="009B6330">
            <w:pPr>
              <w:jc w:val="center"/>
              <w:rPr>
                <w:sz w:val="24"/>
                <w:szCs w:val="24"/>
              </w:rPr>
            </w:pPr>
            <w:r>
              <w:t>№</w:t>
            </w:r>
            <w:r w:rsidRPr="00294B40">
              <w:t>4827</w:t>
            </w:r>
          </w:p>
        </w:tc>
        <w:tc>
          <w:tcPr>
            <w:tcW w:w="2934" w:type="dxa"/>
          </w:tcPr>
          <w:p w14:paraId="39BB20E0" w14:textId="44B0A5F5" w:rsidR="009B6330" w:rsidRPr="00F1103A" w:rsidRDefault="009B6330" w:rsidP="009B6330">
            <w:pPr>
              <w:jc w:val="center"/>
              <w:rPr>
                <w:color w:val="000000"/>
                <w:sz w:val="24"/>
                <w:szCs w:val="24"/>
              </w:rPr>
            </w:pPr>
            <w:r w:rsidRPr="00130B27">
              <w:rPr>
                <w:color w:val="000000"/>
              </w:rPr>
              <w:t>2</w:t>
            </w:r>
          </w:p>
        </w:tc>
      </w:tr>
      <w:tr w:rsidR="00AD2B11" w:rsidRPr="00D87498" w14:paraId="401C77F9" w14:textId="77777777" w:rsidTr="00127F7E">
        <w:trPr>
          <w:trHeight w:val="300"/>
        </w:trPr>
        <w:tc>
          <w:tcPr>
            <w:tcW w:w="5566" w:type="dxa"/>
            <w:gridSpan w:val="2"/>
            <w:vAlign w:val="bottom"/>
          </w:tcPr>
          <w:p w14:paraId="3597C9AA" w14:textId="77777777" w:rsidR="00AD2B11" w:rsidRPr="009B6330" w:rsidRDefault="00AD2B11" w:rsidP="002764CD">
            <w:pPr>
              <w:jc w:val="right"/>
              <w:rPr>
                <w:b/>
                <w:bCs/>
                <w:color w:val="000000"/>
                <w:szCs w:val="28"/>
              </w:rPr>
            </w:pPr>
            <w:r w:rsidRPr="009B6330">
              <w:rPr>
                <w:b/>
                <w:bCs/>
                <w:color w:val="000000"/>
                <w:szCs w:val="28"/>
              </w:rPr>
              <w:t xml:space="preserve">Всего </w:t>
            </w:r>
          </w:p>
        </w:tc>
        <w:tc>
          <w:tcPr>
            <w:tcW w:w="2934" w:type="dxa"/>
            <w:vAlign w:val="center"/>
          </w:tcPr>
          <w:p w14:paraId="1B2045A4" w14:textId="28ADA6EE" w:rsidR="00AD2B11" w:rsidRPr="009B6330" w:rsidRDefault="00127F7E" w:rsidP="002764CD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9B6330">
              <w:rPr>
                <w:b/>
                <w:bCs/>
                <w:color w:val="000000"/>
                <w:szCs w:val="28"/>
              </w:rPr>
              <w:t>36</w:t>
            </w:r>
          </w:p>
        </w:tc>
      </w:tr>
    </w:tbl>
    <w:p w14:paraId="1F336BAB" w14:textId="77777777" w:rsidR="00AD2B11" w:rsidRPr="004E1E9E" w:rsidRDefault="00AD2B11" w:rsidP="00AD2B11">
      <w:pPr>
        <w:pStyle w:val="a7"/>
      </w:pPr>
    </w:p>
    <w:p w14:paraId="12B63B4B" w14:textId="77777777" w:rsidR="00AD2B11" w:rsidRPr="004E1E9E" w:rsidRDefault="00AD2B11" w:rsidP="00AD2B11"/>
    <w:p w14:paraId="740D5A40" w14:textId="77777777" w:rsidR="00AD2B11" w:rsidRPr="002B4AA5" w:rsidRDefault="00AD2B11" w:rsidP="00AD2B11">
      <w:pPr>
        <w:autoSpaceDE w:val="0"/>
        <w:autoSpaceDN w:val="0"/>
        <w:adjustRightInd w:val="0"/>
        <w:outlineLvl w:val="0"/>
        <w:rPr>
          <w:sz w:val="20"/>
        </w:rPr>
      </w:pPr>
    </w:p>
    <w:p w14:paraId="79C70514" w14:textId="77777777" w:rsidR="00AD2B11" w:rsidRPr="00DF42F4" w:rsidRDefault="00AD2B11" w:rsidP="00AD2B11">
      <w:pPr>
        <w:pStyle w:val="a7"/>
        <w:spacing w:line="240" w:lineRule="auto"/>
        <w:ind w:firstLine="0"/>
        <w:rPr>
          <w:sz w:val="20"/>
        </w:rPr>
      </w:pPr>
    </w:p>
    <w:p w14:paraId="48279F0E" w14:textId="77777777" w:rsidR="00AD2B11" w:rsidRPr="002B4AA5" w:rsidRDefault="00AD2B11" w:rsidP="00AD2B11">
      <w:pPr>
        <w:autoSpaceDE w:val="0"/>
        <w:autoSpaceDN w:val="0"/>
        <w:adjustRightInd w:val="0"/>
        <w:outlineLvl w:val="0"/>
        <w:rPr>
          <w:sz w:val="20"/>
        </w:rPr>
      </w:pPr>
    </w:p>
    <w:p w14:paraId="330DBBD8" w14:textId="77777777" w:rsidR="00AD2B11" w:rsidRPr="00DF42F4" w:rsidRDefault="00AD2B11" w:rsidP="00AD2B11">
      <w:pPr>
        <w:pStyle w:val="a7"/>
        <w:spacing w:line="240" w:lineRule="auto"/>
        <w:ind w:firstLine="0"/>
        <w:rPr>
          <w:sz w:val="20"/>
        </w:rPr>
      </w:pPr>
    </w:p>
    <w:p w14:paraId="67851A27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35246641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00726A3C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1D7DCCF2" w14:textId="2637B12A" w:rsidR="00AD2B11" w:rsidRDefault="00AD2B11" w:rsidP="00AD2B11">
      <w:pPr>
        <w:autoSpaceDE w:val="0"/>
        <w:autoSpaceDN w:val="0"/>
        <w:adjustRightInd w:val="0"/>
        <w:ind w:left="5954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</w:t>
      </w:r>
      <w:r w:rsidR="007566E5">
        <w:rPr>
          <w:sz w:val="24"/>
          <w:szCs w:val="24"/>
        </w:rPr>
        <w:t>2</w:t>
      </w:r>
    </w:p>
    <w:p w14:paraId="3A036C5A" w14:textId="77777777" w:rsidR="00127F7E" w:rsidRDefault="00127F7E" w:rsidP="00127F7E">
      <w:pPr>
        <w:autoSpaceDE w:val="0"/>
        <w:autoSpaceDN w:val="0"/>
        <w:adjustRightInd w:val="0"/>
        <w:ind w:left="5954"/>
        <w:rPr>
          <w:sz w:val="24"/>
          <w:szCs w:val="24"/>
        </w:rPr>
      </w:pPr>
      <w:bookmarkStart w:id="9" w:name="_Hlk235713200"/>
      <w:r>
        <w:rPr>
          <w:sz w:val="24"/>
          <w:szCs w:val="24"/>
        </w:rPr>
        <w:t xml:space="preserve">к решению территориальной избирательной </w:t>
      </w:r>
    </w:p>
    <w:p w14:paraId="30607F94" w14:textId="77777777" w:rsidR="00127F7E" w:rsidRDefault="00127F7E" w:rsidP="00127F7E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комиссии </w:t>
      </w:r>
      <w:bookmarkStart w:id="10" w:name="_Hlk235713181"/>
      <w:r>
        <w:rPr>
          <w:sz w:val="24"/>
          <w:szCs w:val="24"/>
        </w:rPr>
        <w:t>Гайнского муниципального округа</w:t>
      </w:r>
    </w:p>
    <w:p w14:paraId="010B242A" w14:textId="77777777" w:rsidR="00127F7E" w:rsidRDefault="00127F7E" w:rsidP="00127F7E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от 24.07.2026 № 87/01-4 </w:t>
      </w:r>
      <w:bookmarkEnd w:id="10"/>
    </w:p>
    <w:bookmarkEnd w:id="9"/>
    <w:p w14:paraId="09AF9254" w14:textId="49B4D95C" w:rsidR="00AD2B11" w:rsidRDefault="00AD2B11" w:rsidP="00AD2B11">
      <w:pPr>
        <w:autoSpaceDE w:val="0"/>
        <w:autoSpaceDN w:val="0"/>
        <w:adjustRightInd w:val="0"/>
        <w:ind w:left="5954"/>
        <w:rPr>
          <w:sz w:val="24"/>
          <w:szCs w:val="24"/>
        </w:rPr>
      </w:pPr>
    </w:p>
    <w:p w14:paraId="5A385BD3" w14:textId="77777777" w:rsidR="00AD2B11" w:rsidRDefault="00AD2B11" w:rsidP="00AD2B11">
      <w:pPr>
        <w:jc w:val="center"/>
        <w:rPr>
          <w:b/>
          <w:szCs w:val="24"/>
        </w:rPr>
      </w:pPr>
    </w:p>
    <w:p w14:paraId="3F27A144" w14:textId="77777777" w:rsidR="00AD2B11" w:rsidRPr="009B6330" w:rsidRDefault="00AD2B11" w:rsidP="00AD2B11">
      <w:pPr>
        <w:jc w:val="center"/>
        <w:rPr>
          <w:b/>
          <w:szCs w:val="28"/>
        </w:rPr>
      </w:pPr>
      <w:r w:rsidRPr="009B6330">
        <w:rPr>
          <w:b/>
          <w:szCs w:val="28"/>
        </w:rPr>
        <w:t xml:space="preserve">Координаторы, </w:t>
      </w:r>
    </w:p>
    <w:p w14:paraId="6E6291F4" w14:textId="77777777" w:rsidR="00AD2B11" w:rsidRPr="009B6330" w:rsidRDefault="00AD2B11" w:rsidP="00AD2B11">
      <w:pPr>
        <w:jc w:val="center"/>
        <w:rPr>
          <w:b/>
          <w:szCs w:val="28"/>
        </w:rPr>
      </w:pPr>
      <w:r w:rsidRPr="009B6330">
        <w:rPr>
          <w:b/>
          <w:szCs w:val="28"/>
        </w:rPr>
        <w:t>ответственные за реализацию проекта «ИнформУИК»</w:t>
      </w:r>
    </w:p>
    <w:p w14:paraId="56863F31" w14:textId="77777777" w:rsidR="00AD2B11" w:rsidRPr="009B6330" w:rsidRDefault="00AD2B11" w:rsidP="00AD2B11">
      <w:pPr>
        <w:jc w:val="center"/>
        <w:rPr>
          <w:b/>
          <w:szCs w:val="28"/>
        </w:rPr>
      </w:pPr>
      <w:r w:rsidRPr="009B6330">
        <w:rPr>
          <w:b/>
          <w:szCs w:val="28"/>
        </w:rPr>
        <w:t xml:space="preserve"> и обучение членов избирательных комиссий </w:t>
      </w:r>
    </w:p>
    <w:p w14:paraId="773316E2" w14:textId="3D77E8AE" w:rsidR="00AD2B11" w:rsidRPr="009B6330" w:rsidRDefault="00AD2B11" w:rsidP="00AD2B11">
      <w:pPr>
        <w:jc w:val="center"/>
        <w:rPr>
          <w:b/>
          <w:szCs w:val="28"/>
        </w:rPr>
      </w:pPr>
      <w:r w:rsidRPr="009B6330">
        <w:rPr>
          <w:b/>
          <w:szCs w:val="28"/>
        </w:rPr>
        <w:t xml:space="preserve">в </w:t>
      </w:r>
      <w:r w:rsidR="007566E5" w:rsidRPr="009B6330">
        <w:rPr>
          <w:b/>
          <w:szCs w:val="28"/>
        </w:rPr>
        <w:t xml:space="preserve">территориальной избирательной комиссии </w:t>
      </w:r>
      <w:r w:rsidR="009B6330">
        <w:rPr>
          <w:b/>
          <w:szCs w:val="28"/>
        </w:rPr>
        <w:t xml:space="preserve">                                          </w:t>
      </w:r>
      <w:r w:rsidR="00127F7E" w:rsidRPr="009B6330">
        <w:rPr>
          <w:b/>
          <w:szCs w:val="28"/>
        </w:rPr>
        <w:t>Гайнского муниципального округа</w:t>
      </w:r>
    </w:p>
    <w:p w14:paraId="54BD867A" w14:textId="75702385" w:rsidR="007566E5" w:rsidRPr="007566E5" w:rsidRDefault="007566E5" w:rsidP="007566E5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9B6330">
        <w:rPr>
          <w:b/>
          <w:bCs/>
          <w:szCs w:val="28"/>
        </w:rPr>
        <w:t xml:space="preserve">на территории </w:t>
      </w:r>
      <w:r w:rsidR="00127F7E" w:rsidRPr="009B6330">
        <w:rPr>
          <w:b/>
          <w:bCs/>
          <w:szCs w:val="28"/>
        </w:rPr>
        <w:t>Гайнского</w:t>
      </w:r>
      <w:r w:rsidRPr="009B6330">
        <w:rPr>
          <w:b/>
          <w:bCs/>
          <w:szCs w:val="28"/>
        </w:rPr>
        <w:t xml:space="preserve"> муниципального округа</w:t>
      </w:r>
    </w:p>
    <w:p w14:paraId="7E135030" w14:textId="77777777" w:rsidR="007566E5" w:rsidRPr="00B74C49" w:rsidRDefault="007566E5" w:rsidP="00AD2B11">
      <w:pPr>
        <w:jc w:val="center"/>
        <w:rPr>
          <w:b/>
          <w:bCs/>
          <w:sz w:val="26"/>
          <w:szCs w:val="28"/>
        </w:rPr>
      </w:pPr>
    </w:p>
    <w:p w14:paraId="7E01E55E" w14:textId="77777777" w:rsidR="00AD2B11" w:rsidRDefault="00AD2B11" w:rsidP="00AD2B11">
      <w:pPr>
        <w:jc w:val="center"/>
        <w:rPr>
          <w:b/>
          <w:bCs/>
          <w:szCs w:val="24"/>
        </w:rPr>
      </w:pPr>
    </w:p>
    <w:p w14:paraId="29C93E5C" w14:textId="77777777" w:rsidR="00AD2B11" w:rsidRDefault="00AD2B11" w:rsidP="00AD2B11">
      <w:pPr>
        <w:jc w:val="center"/>
        <w:rPr>
          <w:b/>
          <w:bCs/>
          <w:szCs w:val="24"/>
        </w:rPr>
      </w:pPr>
    </w:p>
    <w:tbl>
      <w:tblPr>
        <w:tblW w:w="9322" w:type="dxa"/>
        <w:tblInd w:w="108" w:type="dxa"/>
        <w:tblLook w:val="04A0" w:firstRow="1" w:lastRow="0" w:firstColumn="1" w:lastColumn="0" w:noHBand="0" w:noVBand="1"/>
      </w:tblPr>
      <w:tblGrid>
        <w:gridCol w:w="4503"/>
        <w:gridCol w:w="425"/>
        <w:gridCol w:w="4394"/>
      </w:tblGrid>
      <w:tr w:rsidR="00AD2B11" w:rsidRPr="00E44AAC" w14:paraId="29842119" w14:textId="77777777" w:rsidTr="002764CD">
        <w:tc>
          <w:tcPr>
            <w:tcW w:w="4503" w:type="dxa"/>
          </w:tcPr>
          <w:p w14:paraId="286A28F7" w14:textId="100272F5" w:rsidR="00AD2B11" w:rsidRPr="009B6330" w:rsidRDefault="009B6330" w:rsidP="002764CD">
            <w:pPr>
              <w:jc w:val="both"/>
              <w:rPr>
                <w:b/>
                <w:bCs/>
                <w:szCs w:val="28"/>
              </w:rPr>
            </w:pPr>
            <w:r w:rsidRPr="009B6330">
              <w:rPr>
                <w:b/>
                <w:bCs/>
                <w:szCs w:val="28"/>
              </w:rPr>
              <w:t>Рыцарь Елена Дмитриевна</w:t>
            </w:r>
          </w:p>
        </w:tc>
        <w:tc>
          <w:tcPr>
            <w:tcW w:w="425" w:type="dxa"/>
          </w:tcPr>
          <w:p w14:paraId="0BB24188" w14:textId="77777777" w:rsidR="00AD2B11" w:rsidRPr="009B6330" w:rsidRDefault="00AD2B11" w:rsidP="002764CD">
            <w:pPr>
              <w:jc w:val="both"/>
              <w:rPr>
                <w:b/>
                <w:bCs/>
                <w:szCs w:val="28"/>
              </w:rPr>
            </w:pPr>
            <w:r w:rsidRPr="009B6330">
              <w:rPr>
                <w:szCs w:val="28"/>
              </w:rPr>
              <w:t>–</w:t>
            </w:r>
          </w:p>
        </w:tc>
        <w:tc>
          <w:tcPr>
            <w:tcW w:w="4394" w:type="dxa"/>
          </w:tcPr>
          <w:p w14:paraId="5088C1EA" w14:textId="5B6A6292" w:rsidR="00AD2B11" w:rsidRPr="009B6330" w:rsidRDefault="007566E5" w:rsidP="002764CD">
            <w:pPr>
              <w:jc w:val="both"/>
              <w:rPr>
                <w:b/>
                <w:bCs/>
                <w:szCs w:val="28"/>
              </w:rPr>
            </w:pPr>
            <w:r w:rsidRPr="009B6330">
              <w:rPr>
                <w:szCs w:val="28"/>
              </w:rPr>
              <w:t>председатель</w:t>
            </w:r>
            <w:r w:rsidR="00AD2B11" w:rsidRPr="009B6330">
              <w:rPr>
                <w:szCs w:val="28"/>
              </w:rPr>
              <w:t xml:space="preserve"> </w:t>
            </w:r>
            <w:r w:rsidRPr="009B6330">
              <w:rPr>
                <w:szCs w:val="28"/>
              </w:rPr>
              <w:t xml:space="preserve">территориальной </w:t>
            </w:r>
            <w:r w:rsidR="009B6330" w:rsidRPr="009B6330">
              <w:rPr>
                <w:szCs w:val="28"/>
              </w:rPr>
              <w:t>избирательной комиссии Гайнского</w:t>
            </w:r>
          </w:p>
        </w:tc>
      </w:tr>
      <w:tr w:rsidR="00AD2B11" w:rsidRPr="00E44AAC" w14:paraId="1DA28936" w14:textId="77777777" w:rsidTr="002764CD">
        <w:tc>
          <w:tcPr>
            <w:tcW w:w="4503" w:type="dxa"/>
          </w:tcPr>
          <w:p w14:paraId="4CF695EC" w14:textId="77777777" w:rsidR="00AD2B11" w:rsidRPr="009B6330" w:rsidRDefault="00AD2B11" w:rsidP="002764CD">
            <w:pPr>
              <w:jc w:val="both"/>
              <w:rPr>
                <w:b/>
                <w:bCs/>
                <w:szCs w:val="28"/>
              </w:rPr>
            </w:pPr>
          </w:p>
        </w:tc>
        <w:tc>
          <w:tcPr>
            <w:tcW w:w="425" w:type="dxa"/>
          </w:tcPr>
          <w:p w14:paraId="2AE25068" w14:textId="77777777" w:rsidR="00AD2B11" w:rsidRPr="009B6330" w:rsidRDefault="00AD2B11" w:rsidP="002764CD">
            <w:pPr>
              <w:jc w:val="both"/>
              <w:rPr>
                <w:b/>
                <w:bCs/>
                <w:szCs w:val="28"/>
              </w:rPr>
            </w:pPr>
          </w:p>
        </w:tc>
        <w:tc>
          <w:tcPr>
            <w:tcW w:w="4394" w:type="dxa"/>
          </w:tcPr>
          <w:p w14:paraId="21ED0AE9" w14:textId="4411D8F0" w:rsidR="00AD2B11" w:rsidRPr="009B6330" w:rsidRDefault="009B6330" w:rsidP="002764CD">
            <w:pPr>
              <w:jc w:val="both"/>
              <w:rPr>
                <w:szCs w:val="28"/>
              </w:rPr>
            </w:pPr>
            <w:r w:rsidRPr="009B6330">
              <w:rPr>
                <w:szCs w:val="28"/>
              </w:rPr>
              <w:t>муниципального округа</w:t>
            </w:r>
          </w:p>
          <w:p w14:paraId="47337F2C" w14:textId="00E74C33" w:rsidR="007566E5" w:rsidRPr="009B6330" w:rsidRDefault="007566E5" w:rsidP="002764CD">
            <w:pPr>
              <w:jc w:val="both"/>
              <w:rPr>
                <w:b/>
                <w:bCs/>
                <w:szCs w:val="28"/>
              </w:rPr>
            </w:pPr>
          </w:p>
        </w:tc>
      </w:tr>
      <w:tr w:rsidR="00AD2B11" w:rsidRPr="00E44AAC" w14:paraId="04740D83" w14:textId="77777777" w:rsidTr="002764CD">
        <w:tc>
          <w:tcPr>
            <w:tcW w:w="4503" w:type="dxa"/>
          </w:tcPr>
          <w:p w14:paraId="7F76A85E" w14:textId="6B4AB58D" w:rsidR="00AD2B11" w:rsidRPr="009B6330" w:rsidRDefault="009B6330" w:rsidP="002764CD">
            <w:pPr>
              <w:jc w:val="both"/>
              <w:rPr>
                <w:b/>
                <w:bCs/>
                <w:szCs w:val="28"/>
              </w:rPr>
            </w:pPr>
            <w:r w:rsidRPr="009B6330">
              <w:rPr>
                <w:b/>
                <w:bCs/>
                <w:szCs w:val="28"/>
              </w:rPr>
              <w:t>Баяндина Марина Алексеевна</w:t>
            </w:r>
          </w:p>
        </w:tc>
        <w:tc>
          <w:tcPr>
            <w:tcW w:w="425" w:type="dxa"/>
          </w:tcPr>
          <w:p w14:paraId="0626107E" w14:textId="77777777" w:rsidR="00AD2B11" w:rsidRPr="009B6330" w:rsidRDefault="00AD2B11" w:rsidP="002764CD">
            <w:pPr>
              <w:jc w:val="both"/>
              <w:rPr>
                <w:b/>
                <w:bCs/>
                <w:szCs w:val="28"/>
              </w:rPr>
            </w:pPr>
            <w:r w:rsidRPr="009B6330">
              <w:rPr>
                <w:szCs w:val="28"/>
              </w:rPr>
              <w:t>–</w:t>
            </w:r>
          </w:p>
        </w:tc>
        <w:tc>
          <w:tcPr>
            <w:tcW w:w="4394" w:type="dxa"/>
          </w:tcPr>
          <w:p w14:paraId="7880BC5F" w14:textId="26234D45" w:rsidR="007566E5" w:rsidRPr="009B6330" w:rsidRDefault="00AD2B11" w:rsidP="007566E5">
            <w:pPr>
              <w:jc w:val="both"/>
              <w:rPr>
                <w:szCs w:val="28"/>
              </w:rPr>
            </w:pPr>
            <w:r w:rsidRPr="009B6330">
              <w:rPr>
                <w:szCs w:val="28"/>
              </w:rPr>
              <w:t xml:space="preserve">член </w:t>
            </w:r>
            <w:r w:rsidR="009B6330" w:rsidRPr="009B6330">
              <w:rPr>
                <w:szCs w:val="28"/>
              </w:rPr>
              <w:t>территориальной избирательной</w:t>
            </w:r>
            <w:r w:rsidR="007566E5" w:rsidRPr="009B6330">
              <w:rPr>
                <w:szCs w:val="28"/>
              </w:rPr>
              <w:t xml:space="preserve"> комиссии </w:t>
            </w:r>
            <w:r w:rsidR="009B6330" w:rsidRPr="009B6330">
              <w:rPr>
                <w:szCs w:val="28"/>
              </w:rPr>
              <w:t>Гайнского</w:t>
            </w:r>
            <w:r w:rsidR="007566E5" w:rsidRPr="009B6330">
              <w:rPr>
                <w:szCs w:val="28"/>
              </w:rPr>
              <w:t xml:space="preserve"> муниципального округа</w:t>
            </w:r>
          </w:p>
          <w:p w14:paraId="7D536C70" w14:textId="7DC77CDF" w:rsidR="00AD2B11" w:rsidRPr="009B6330" w:rsidRDefault="00AD2B11" w:rsidP="002764CD">
            <w:pPr>
              <w:jc w:val="both"/>
              <w:rPr>
                <w:b/>
                <w:bCs/>
                <w:szCs w:val="28"/>
              </w:rPr>
            </w:pPr>
          </w:p>
        </w:tc>
      </w:tr>
    </w:tbl>
    <w:p w14:paraId="30C560BA" w14:textId="1E95269A" w:rsidR="007566E5" w:rsidRDefault="00AD2B11" w:rsidP="007566E5">
      <w:pPr>
        <w:autoSpaceDE w:val="0"/>
        <w:autoSpaceDN w:val="0"/>
        <w:adjustRightInd w:val="0"/>
        <w:ind w:left="5954"/>
        <w:outlineLvl w:val="0"/>
        <w:rPr>
          <w:sz w:val="24"/>
          <w:szCs w:val="24"/>
        </w:rPr>
      </w:pPr>
      <w:r>
        <w:rPr>
          <w:szCs w:val="28"/>
        </w:rPr>
        <w:br w:type="page"/>
      </w:r>
      <w:r w:rsidR="007566E5">
        <w:rPr>
          <w:sz w:val="24"/>
          <w:szCs w:val="24"/>
        </w:rPr>
        <w:lastRenderedPageBreak/>
        <w:t>Приложение № 3</w:t>
      </w:r>
    </w:p>
    <w:p w14:paraId="473A14D9" w14:textId="77777777" w:rsidR="009B6330" w:rsidRDefault="009B6330" w:rsidP="009B6330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к решению территориальной избирательной </w:t>
      </w:r>
    </w:p>
    <w:p w14:paraId="1A3EA812" w14:textId="77777777" w:rsidR="009B6330" w:rsidRDefault="009B6330" w:rsidP="009B6330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>комиссии Гайнского муниципального округа</w:t>
      </w:r>
    </w:p>
    <w:p w14:paraId="70C268D8" w14:textId="77777777" w:rsidR="009B6330" w:rsidRDefault="009B6330" w:rsidP="009B6330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от 24.07.2026 № 87/01-4 </w:t>
      </w:r>
    </w:p>
    <w:p w14:paraId="59B757A2" w14:textId="77777777" w:rsidR="009B6330" w:rsidRDefault="009B6330" w:rsidP="001729FF">
      <w:pPr>
        <w:pStyle w:val="a7"/>
        <w:spacing w:line="240" w:lineRule="auto"/>
        <w:jc w:val="center"/>
        <w:rPr>
          <w:b/>
          <w:bCs/>
          <w:sz w:val="24"/>
          <w:szCs w:val="24"/>
        </w:rPr>
      </w:pPr>
    </w:p>
    <w:p w14:paraId="30C2F944" w14:textId="77777777" w:rsidR="009B6330" w:rsidRDefault="009B6330" w:rsidP="001729FF">
      <w:pPr>
        <w:pStyle w:val="a7"/>
        <w:spacing w:line="240" w:lineRule="auto"/>
        <w:jc w:val="center"/>
        <w:rPr>
          <w:b/>
          <w:bCs/>
          <w:sz w:val="24"/>
          <w:szCs w:val="24"/>
        </w:rPr>
      </w:pPr>
    </w:p>
    <w:p w14:paraId="3EA590FE" w14:textId="69A9C3A1" w:rsidR="008E00C5" w:rsidRPr="006D4688" w:rsidRDefault="001729FF" w:rsidP="001729FF">
      <w:pPr>
        <w:pStyle w:val="a7"/>
        <w:spacing w:line="240" w:lineRule="auto"/>
        <w:jc w:val="center"/>
        <w:rPr>
          <w:b/>
          <w:bCs/>
          <w:szCs w:val="28"/>
        </w:rPr>
      </w:pPr>
      <w:r w:rsidRPr="006D4688">
        <w:rPr>
          <w:b/>
          <w:bCs/>
          <w:szCs w:val="28"/>
        </w:rPr>
        <w:t>График</w:t>
      </w:r>
    </w:p>
    <w:p w14:paraId="75941E95" w14:textId="4E661E4F" w:rsidR="008E00C5" w:rsidRPr="006D4688" w:rsidRDefault="001729FF" w:rsidP="001729FF">
      <w:pPr>
        <w:pStyle w:val="a7"/>
        <w:spacing w:line="240" w:lineRule="auto"/>
        <w:jc w:val="center"/>
        <w:rPr>
          <w:b/>
          <w:bCs/>
          <w:szCs w:val="28"/>
        </w:rPr>
      </w:pPr>
      <w:r w:rsidRPr="006D4688">
        <w:rPr>
          <w:b/>
          <w:bCs/>
          <w:szCs w:val="28"/>
        </w:rPr>
        <w:t xml:space="preserve"> проведения очных инструктажей членов участковых избирательных комиссий, участвующих в проекте «ИнформУИК», </w:t>
      </w:r>
    </w:p>
    <w:p w14:paraId="5E9519D9" w14:textId="23FBF7B9" w:rsidR="001729FF" w:rsidRPr="006D4688" w:rsidRDefault="001729FF" w:rsidP="001729FF">
      <w:pPr>
        <w:pStyle w:val="a7"/>
        <w:spacing w:line="240" w:lineRule="auto"/>
        <w:jc w:val="center"/>
        <w:rPr>
          <w:b/>
          <w:bCs/>
          <w:szCs w:val="28"/>
        </w:rPr>
      </w:pPr>
      <w:r w:rsidRPr="006D4688">
        <w:rPr>
          <w:b/>
          <w:bCs/>
          <w:szCs w:val="28"/>
        </w:rPr>
        <w:t xml:space="preserve">на территории </w:t>
      </w:r>
      <w:r w:rsidR="009B6330" w:rsidRPr="006D4688">
        <w:rPr>
          <w:b/>
          <w:bCs/>
          <w:szCs w:val="28"/>
        </w:rPr>
        <w:t>Гайнского</w:t>
      </w:r>
      <w:r w:rsidRPr="006D4688">
        <w:rPr>
          <w:b/>
          <w:bCs/>
          <w:szCs w:val="28"/>
        </w:rPr>
        <w:t xml:space="preserve"> муниципального округа</w:t>
      </w:r>
    </w:p>
    <w:p w14:paraId="251B1E74" w14:textId="190D81D6" w:rsidR="00AD2B11" w:rsidRPr="006D4688" w:rsidRDefault="00AD2B11" w:rsidP="00AD2B11">
      <w:pPr>
        <w:rPr>
          <w:b/>
          <w:bCs/>
          <w:szCs w:val="28"/>
        </w:rPr>
      </w:pPr>
    </w:p>
    <w:p w14:paraId="46251F45" w14:textId="77777777" w:rsidR="001729FF" w:rsidRPr="006D4688" w:rsidRDefault="001729FF" w:rsidP="00AD2B11">
      <w:pPr>
        <w:rPr>
          <w:b/>
          <w:bCs/>
          <w:szCs w:val="28"/>
        </w:rPr>
      </w:pPr>
    </w:p>
    <w:tbl>
      <w:tblPr>
        <w:tblStyle w:val="af4"/>
        <w:tblW w:w="0" w:type="auto"/>
        <w:tblInd w:w="-289" w:type="dxa"/>
        <w:tblLook w:val="04A0" w:firstRow="1" w:lastRow="0" w:firstColumn="1" w:lastColumn="0" w:noHBand="0" w:noVBand="1"/>
      </w:tblPr>
      <w:tblGrid>
        <w:gridCol w:w="2916"/>
        <w:gridCol w:w="1467"/>
        <w:gridCol w:w="1749"/>
        <w:gridCol w:w="1742"/>
        <w:gridCol w:w="1760"/>
      </w:tblGrid>
      <w:tr w:rsidR="00583C58" w:rsidRPr="006D4688" w14:paraId="1D75A81F" w14:textId="77777777" w:rsidTr="00583C58">
        <w:tc>
          <w:tcPr>
            <w:tcW w:w="2916" w:type="dxa"/>
          </w:tcPr>
          <w:p w14:paraId="454C6F51" w14:textId="16FF1685" w:rsidR="001729FF" w:rsidRPr="006D4688" w:rsidRDefault="001729FF" w:rsidP="00AD2B11">
            <w:pPr>
              <w:rPr>
                <w:b/>
                <w:bCs/>
                <w:szCs w:val="28"/>
              </w:rPr>
            </w:pPr>
            <w:r w:rsidRPr="006D4688">
              <w:rPr>
                <w:b/>
                <w:bCs/>
                <w:szCs w:val="28"/>
              </w:rPr>
              <w:t xml:space="preserve">Номер (номера)УИК </w:t>
            </w:r>
          </w:p>
        </w:tc>
        <w:tc>
          <w:tcPr>
            <w:tcW w:w="1467" w:type="dxa"/>
          </w:tcPr>
          <w:p w14:paraId="68970550" w14:textId="77777777" w:rsidR="008E00C5" w:rsidRPr="006D4688" w:rsidRDefault="008E00C5" w:rsidP="00AD2B11">
            <w:pPr>
              <w:rPr>
                <w:b/>
                <w:bCs/>
                <w:szCs w:val="28"/>
              </w:rPr>
            </w:pPr>
            <w:r w:rsidRPr="006D4688">
              <w:rPr>
                <w:b/>
                <w:bCs/>
                <w:szCs w:val="28"/>
              </w:rPr>
              <w:t xml:space="preserve">ФИО </w:t>
            </w:r>
          </w:p>
          <w:p w14:paraId="20575177" w14:textId="70B8475F" w:rsidR="001729FF" w:rsidRPr="006D4688" w:rsidRDefault="008E00C5" w:rsidP="00AD2B11">
            <w:pPr>
              <w:rPr>
                <w:b/>
                <w:bCs/>
                <w:szCs w:val="28"/>
              </w:rPr>
            </w:pPr>
            <w:r w:rsidRPr="006D4688">
              <w:rPr>
                <w:b/>
                <w:bCs/>
                <w:szCs w:val="28"/>
              </w:rPr>
              <w:t>ведущего обучение</w:t>
            </w:r>
          </w:p>
        </w:tc>
        <w:tc>
          <w:tcPr>
            <w:tcW w:w="1749" w:type="dxa"/>
          </w:tcPr>
          <w:p w14:paraId="53B8BD93" w14:textId="77777777" w:rsidR="008E00C5" w:rsidRPr="006D4688" w:rsidRDefault="008E00C5" w:rsidP="00AD2B11">
            <w:pPr>
              <w:rPr>
                <w:b/>
                <w:bCs/>
                <w:szCs w:val="28"/>
              </w:rPr>
            </w:pPr>
            <w:r w:rsidRPr="006D4688">
              <w:rPr>
                <w:b/>
                <w:bCs/>
                <w:szCs w:val="28"/>
              </w:rPr>
              <w:t xml:space="preserve">Должность </w:t>
            </w:r>
          </w:p>
          <w:p w14:paraId="50DD104E" w14:textId="00DA59EE" w:rsidR="001729FF" w:rsidRPr="006D4688" w:rsidRDefault="008E00C5" w:rsidP="00AD2B11">
            <w:pPr>
              <w:rPr>
                <w:b/>
                <w:bCs/>
                <w:szCs w:val="28"/>
              </w:rPr>
            </w:pPr>
            <w:r w:rsidRPr="006D4688">
              <w:rPr>
                <w:b/>
                <w:bCs/>
                <w:szCs w:val="28"/>
              </w:rPr>
              <w:t>ведущего обучение</w:t>
            </w:r>
          </w:p>
        </w:tc>
        <w:tc>
          <w:tcPr>
            <w:tcW w:w="1742" w:type="dxa"/>
          </w:tcPr>
          <w:p w14:paraId="4BC76484" w14:textId="1FA9AD72" w:rsidR="001729FF" w:rsidRPr="006D4688" w:rsidRDefault="008E00C5" w:rsidP="00AD2B11">
            <w:pPr>
              <w:rPr>
                <w:b/>
                <w:bCs/>
                <w:szCs w:val="28"/>
              </w:rPr>
            </w:pPr>
            <w:r w:rsidRPr="006D4688">
              <w:rPr>
                <w:b/>
                <w:bCs/>
                <w:szCs w:val="28"/>
              </w:rPr>
              <w:t>Дата проведения</w:t>
            </w:r>
          </w:p>
        </w:tc>
        <w:tc>
          <w:tcPr>
            <w:tcW w:w="1760" w:type="dxa"/>
          </w:tcPr>
          <w:p w14:paraId="3B67F02C" w14:textId="0531A2E1" w:rsidR="001729FF" w:rsidRPr="006D4688" w:rsidRDefault="008E00C5" w:rsidP="00AD2B11">
            <w:pPr>
              <w:rPr>
                <w:b/>
                <w:bCs/>
                <w:szCs w:val="28"/>
              </w:rPr>
            </w:pPr>
            <w:r w:rsidRPr="006D4688">
              <w:rPr>
                <w:b/>
                <w:bCs/>
                <w:szCs w:val="28"/>
              </w:rPr>
              <w:t>Количество участников обучения</w:t>
            </w:r>
          </w:p>
        </w:tc>
      </w:tr>
      <w:tr w:rsidR="00583C58" w:rsidRPr="006D4688" w14:paraId="393952D3" w14:textId="77777777" w:rsidTr="00583C58">
        <w:tc>
          <w:tcPr>
            <w:tcW w:w="2916" w:type="dxa"/>
          </w:tcPr>
          <w:p w14:paraId="45BF6276" w14:textId="548FF1C0" w:rsidR="001729FF" w:rsidRPr="00EB6A4F" w:rsidRDefault="00EB6A4F" w:rsidP="00AD2B11">
            <w:pPr>
              <w:rPr>
                <w:b/>
                <w:bCs/>
                <w:sz w:val="24"/>
                <w:szCs w:val="24"/>
              </w:rPr>
            </w:pPr>
            <w:r w:rsidRPr="00EB6A4F">
              <w:rPr>
                <w:b/>
                <w:bCs/>
                <w:sz w:val="24"/>
                <w:szCs w:val="24"/>
              </w:rPr>
              <w:t>№№</w:t>
            </w:r>
            <w:r w:rsidR="007909F7">
              <w:rPr>
                <w:b/>
                <w:bCs/>
                <w:sz w:val="24"/>
                <w:szCs w:val="24"/>
              </w:rPr>
              <w:t xml:space="preserve"> </w:t>
            </w:r>
            <w:r w:rsidRPr="00EB6A4F">
              <w:rPr>
                <w:b/>
                <w:bCs/>
                <w:sz w:val="24"/>
                <w:szCs w:val="24"/>
              </w:rPr>
              <w:t>4801,</w:t>
            </w:r>
            <w:r w:rsidR="007909F7">
              <w:rPr>
                <w:b/>
                <w:bCs/>
                <w:sz w:val="24"/>
                <w:szCs w:val="24"/>
              </w:rPr>
              <w:t xml:space="preserve"> </w:t>
            </w:r>
            <w:r w:rsidRPr="00EB6A4F">
              <w:rPr>
                <w:b/>
                <w:bCs/>
                <w:sz w:val="24"/>
                <w:szCs w:val="24"/>
              </w:rPr>
              <w:t>4802,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7909F7" w:rsidRPr="00EB6A4F">
              <w:rPr>
                <w:b/>
                <w:bCs/>
                <w:sz w:val="24"/>
                <w:szCs w:val="24"/>
              </w:rPr>
              <w:t>4803, 4804</w:t>
            </w:r>
            <w:r w:rsidRPr="00EB6A4F">
              <w:rPr>
                <w:b/>
                <w:bCs/>
                <w:sz w:val="24"/>
                <w:szCs w:val="24"/>
              </w:rPr>
              <w:t>, 4805,</w:t>
            </w:r>
            <w:r w:rsidR="007909F7">
              <w:rPr>
                <w:b/>
                <w:bCs/>
                <w:sz w:val="24"/>
                <w:szCs w:val="24"/>
              </w:rPr>
              <w:t xml:space="preserve"> </w:t>
            </w:r>
            <w:r w:rsidRPr="00EB6A4F">
              <w:rPr>
                <w:b/>
                <w:bCs/>
                <w:sz w:val="24"/>
                <w:szCs w:val="24"/>
              </w:rPr>
              <w:t>480</w:t>
            </w:r>
            <w:r w:rsidR="00583C58">
              <w:rPr>
                <w:b/>
                <w:bCs/>
                <w:sz w:val="24"/>
                <w:szCs w:val="24"/>
              </w:rPr>
              <w:t xml:space="preserve">6, </w:t>
            </w:r>
            <w:r w:rsidR="00583C58" w:rsidRPr="00EB6A4F">
              <w:rPr>
                <w:b/>
                <w:bCs/>
                <w:sz w:val="24"/>
                <w:szCs w:val="24"/>
              </w:rPr>
              <w:t>4809,</w:t>
            </w:r>
            <w:r w:rsidR="007909F7">
              <w:rPr>
                <w:b/>
                <w:bCs/>
                <w:sz w:val="24"/>
                <w:szCs w:val="24"/>
              </w:rPr>
              <w:t xml:space="preserve"> </w:t>
            </w:r>
            <w:r w:rsidR="00583C58" w:rsidRPr="00EB6A4F">
              <w:rPr>
                <w:b/>
                <w:bCs/>
                <w:sz w:val="24"/>
                <w:szCs w:val="24"/>
              </w:rPr>
              <w:t>4810,</w:t>
            </w:r>
          </w:p>
        </w:tc>
        <w:tc>
          <w:tcPr>
            <w:tcW w:w="1467" w:type="dxa"/>
          </w:tcPr>
          <w:p w14:paraId="5A31215B" w14:textId="06BAD51B" w:rsidR="001729FF" w:rsidRPr="00EB6A4F" w:rsidRDefault="00EB6A4F" w:rsidP="00AD2B11">
            <w:pPr>
              <w:rPr>
                <w:b/>
                <w:bCs/>
                <w:sz w:val="24"/>
                <w:szCs w:val="24"/>
              </w:rPr>
            </w:pPr>
            <w:r w:rsidRPr="00EB6A4F">
              <w:rPr>
                <w:b/>
                <w:bCs/>
                <w:sz w:val="24"/>
                <w:szCs w:val="24"/>
              </w:rPr>
              <w:t>Рыцарь Е.Д.</w:t>
            </w:r>
          </w:p>
        </w:tc>
        <w:tc>
          <w:tcPr>
            <w:tcW w:w="1749" w:type="dxa"/>
          </w:tcPr>
          <w:p w14:paraId="2E241799" w14:textId="77777777" w:rsidR="001729FF" w:rsidRDefault="00EB6A4F" w:rsidP="00AD2B11">
            <w:pPr>
              <w:rPr>
                <w:b/>
                <w:bCs/>
                <w:sz w:val="24"/>
                <w:szCs w:val="24"/>
              </w:rPr>
            </w:pPr>
            <w:r w:rsidRPr="00EB6A4F">
              <w:rPr>
                <w:b/>
                <w:bCs/>
                <w:sz w:val="24"/>
                <w:szCs w:val="24"/>
              </w:rPr>
              <w:t>Председатель</w:t>
            </w:r>
            <w:r>
              <w:rPr>
                <w:b/>
                <w:bCs/>
                <w:sz w:val="24"/>
                <w:szCs w:val="24"/>
              </w:rPr>
              <w:t xml:space="preserve"> ТИК</w:t>
            </w:r>
          </w:p>
          <w:p w14:paraId="29D98DC1" w14:textId="29979BFC" w:rsidR="00583C58" w:rsidRPr="00EB6A4F" w:rsidRDefault="00583C58" w:rsidP="00AD2B1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42" w:type="dxa"/>
          </w:tcPr>
          <w:p w14:paraId="1A1FFBF5" w14:textId="524AC64B" w:rsidR="001729FF" w:rsidRPr="00EB6A4F" w:rsidRDefault="007E242D" w:rsidP="00AD2B1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07.08.2026</w:t>
            </w:r>
          </w:p>
        </w:tc>
        <w:tc>
          <w:tcPr>
            <w:tcW w:w="1760" w:type="dxa"/>
          </w:tcPr>
          <w:p w14:paraId="5811AD7C" w14:textId="5F5F29EB" w:rsidR="001729FF" w:rsidRPr="00EB6A4F" w:rsidRDefault="00EB6A4F" w:rsidP="00AD2B11">
            <w:pPr>
              <w:rPr>
                <w:b/>
                <w:bCs/>
                <w:sz w:val="24"/>
                <w:szCs w:val="24"/>
              </w:rPr>
            </w:pPr>
            <w:r w:rsidRPr="00EB6A4F">
              <w:rPr>
                <w:b/>
                <w:bCs/>
                <w:sz w:val="24"/>
                <w:szCs w:val="24"/>
              </w:rPr>
              <w:t>1</w:t>
            </w:r>
            <w:r w:rsidR="00583C58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946C8B" w:rsidRPr="006D4688" w14:paraId="3B9AF3D6" w14:textId="77777777" w:rsidTr="00583C58">
        <w:tc>
          <w:tcPr>
            <w:tcW w:w="2916" w:type="dxa"/>
          </w:tcPr>
          <w:p w14:paraId="672B4E41" w14:textId="05AFDDAB" w:rsidR="00946C8B" w:rsidRPr="00EB6A4F" w:rsidRDefault="00946C8B" w:rsidP="00946C8B">
            <w:pPr>
              <w:rPr>
                <w:b/>
                <w:bCs/>
                <w:sz w:val="24"/>
                <w:szCs w:val="24"/>
              </w:rPr>
            </w:pPr>
            <w:r w:rsidRPr="00EB6A4F">
              <w:rPr>
                <w:b/>
                <w:bCs/>
                <w:sz w:val="24"/>
                <w:szCs w:val="24"/>
              </w:rPr>
              <w:t>№№4812,</w:t>
            </w:r>
            <w:r w:rsidR="007909F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4814, </w:t>
            </w:r>
            <w:r w:rsidRPr="00EB6A4F">
              <w:rPr>
                <w:b/>
                <w:bCs/>
                <w:sz w:val="24"/>
                <w:szCs w:val="24"/>
              </w:rPr>
              <w:t>4815, 4818</w:t>
            </w:r>
            <w:r>
              <w:rPr>
                <w:b/>
                <w:bCs/>
                <w:sz w:val="24"/>
                <w:szCs w:val="24"/>
              </w:rPr>
              <w:t>,</w:t>
            </w:r>
            <w:r w:rsidR="007909F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4822,</w:t>
            </w:r>
            <w:r w:rsidR="007909F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4824,</w:t>
            </w:r>
            <w:r w:rsidR="007909F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4825,</w:t>
            </w:r>
            <w:r w:rsidR="007909F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4826, 4827</w:t>
            </w:r>
          </w:p>
        </w:tc>
        <w:tc>
          <w:tcPr>
            <w:tcW w:w="1467" w:type="dxa"/>
          </w:tcPr>
          <w:p w14:paraId="0365F925" w14:textId="4F669DCF" w:rsidR="00946C8B" w:rsidRPr="00EB6A4F" w:rsidRDefault="00946C8B" w:rsidP="00946C8B">
            <w:pPr>
              <w:rPr>
                <w:b/>
                <w:bCs/>
                <w:sz w:val="24"/>
                <w:szCs w:val="24"/>
              </w:rPr>
            </w:pPr>
            <w:r w:rsidRPr="00EB6A4F">
              <w:rPr>
                <w:b/>
                <w:bCs/>
                <w:sz w:val="24"/>
                <w:szCs w:val="24"/>
              </w:rPr>
              <w:t>Рыцарь Е.Д.</w:t>
            </w:r>
          </w:p>
        </w:tc>
        <w:tc>
          <w:tcPr>
            <w:tcW w:w="1749" w:type="dxa"/>
          </w:tcPr>
          <w:p w14:paraId="2EC10111" w14:textId="77777777" w:rsidR="00946C8B" w:rsidRDefault="00946C8B" w:rsidP="00946C8B">
            <w:pPr>
              <w:rPr>
                <w:b/>
                <w:bCs/>
                <w:sz w:val="24"/>
                <w:szCs w:val="24"/>
              </w:rPr>
            </w:pPr>
            <w:r w:rsidRPr="00EB6A4F">
              <w:rPr>
                <w:b/>
                <w:bCs/>
                <w:sz w:val="24"/>
                <w:szCs w:val="24"/>
              </w:rPr>
              <w:t>Председатель</w:t>
            </w:r>
            <w:r>
              <w:rPr>
                <w:b/>
                <w:bCs/>
                <w:sz w:val="24"/>
                <w:szCs w:val="24"/>
              </w:rPr>
              <w:t xml:space="preserve"> ТИК</w:t>
            </w:r>
          </w:p>
          <w:p w14:paraId="7A13B8A2" w14:textId="77777777" w:rsidR="00946C8B" w:rsidRPr="00EB6A4F" w:rsidRDefault="00946C8B" w:rsidP="00946C8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42" w:type="dxa"/>
          </w:tcPr>
          <w:p w14:paraId="619F27E5" w14:textId="3AB9643D" w:rsidR="00946C8B" w:rsidRPr="00EB6A4F" w:rsidRDefault="00712379" w:rsidP="00946C8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12.08.2026</w:t>
            </w:r>
          </w:p>
        </w:tc>
        <w:tc>
          <w:tcPr>
            <w:tcW w:w="1760" w:type="dxa"/>
          </w:tcPr>
          <w:p w14:paraId="31CA5E93" w14:textId="6AA8D3F6" w:rsidR="00946C8B" w:rsidRPr="00EB6A4F" w:rsidRDefault="00946C8B" w:rsidP="00946C8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</w:t>
            </w:r>
          </w:p>
        </w:tc>
      </w:tr>
      <w:tr w:rsidR="00EB6A4F" w:rsidRPr="006D4688" w14:paraId="3F694FD4" w14:textId="77777777" w:rsidTr="00583C58">
        <w:tc>
          <w:tcPr>
            <w:tcW w:w="7874" w:type="dxa"/>
            <w:gridSpan w:val="4"/>
          </w:tcPr>
          <w:p w14:paraId="4E25F89B" w14:textId="355D9BF6" w:rsidR="008E00C5" w:rsidRPr="006D4688" w:rsidRDefault="008E00C5" w:rsidP="00AD2B11">
            <w:pPr>
              <w:rPr>
                <w:b/>
                <w:bCs/>
                <w:szCs w:val="28"/>
              </w:rPr>
            </w:pPr>
            <w:r w:rsidRPr="006D4688">
              <w:rPr>
                <w:b/>
                <w:bCs/>
                <w:szCs w:val="28"/>
              </w:rPr>
              <w:t xml:space="preserve">Общее количество участников обучения </w:t>
            </w:r>
          </w:p>
        </w:tc>
        <w:tc>
          <w:tcPr>
            <w:tcW w:w="1760" w:type="dxa"/>
          </w:tcPr>
          <w:p w14:paraId="21BF3537" w14:textId="2E3DD3A4" w:rsidR="008E00C5" w:rsidRPr="006D4688" w:rsidRDefault="007909F7" w:rsidP="00AD2B11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36</w:t>
            </w:r>
          </w:p>
        </w:tc>
      </w:tr>
    </w:tbl>
    <w:p w14:paraId="7D65D83D" w14:textId="77777777" w:rsidR="001729FF" w:rsidRPr="006D4688" w:rsidRDefault="001729FF" w:rsidP="00AD2B11">
      <w:pPr>
        <w:rPr>
          <w:b/>
          <w:bCs/>
          <w:szCs w:val="28"/>
        </w:rPr>
      </w:pPr>
    </w:p>
    <w:sectPr w:rsidR="001729FF" w:rsidRPr="006D4688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F69E8" w14:textId="77777777" w:rsidR="00E04C50" w:rsidRDefault="00E04C50">
      <w:r>
        <w:separator/>
      </w:r>
    </w:p>
  </w:endnote>
  <w:endnote w:type="continuationSeparator" w:id="0">
    <w:p w14:paraId="23561814" w14:textId="77777777" w:rsidR="00E04C50" w:rsidRDefault="00E04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555E0" w14:textId="77777777" w:rsidR="006D4688" w:rsidRDefault="006D46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45458" w14:textId="77777777" w:rsidR="00E04C50" w:rsidRDefault="00E04C50">
      <w:r>
        <w:separator/>
      </w:r>
    </w:p>
  </w:footnote>
  <w:footnote w:type="continuationSeparator" w:id="0">
    <w:p w14:paraId="4364E26C" w14:textId="77777777" w:rsidR="00E04C50" w:rsidRDefault="00E04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CD1BC1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361D293" w14:textId="29404E6C" w:rsidR="00371D99" w:rsidRPr="00C46980" w:rsidRDefault="005244D8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5244D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75640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ГАЙНСКОГО </w:t>
          </w:r>
          <w:r w:rsidRPr="005244D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32EAE0D1" w:rsidR="00A337B6" w:rsidRPr="00CA5A0E" w:rsidRDefault="00842674" w:rsidP="009039D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39E6D26B" w:rsidR="00A337B6" w:rsidRPr="00756402" w:rsidRDefault="00756402" w:rsidP="00756402">
          <w:pPr>
            <w:pStyle w:val="ConsPlusNonformat"/>
            <w:rPr>
              <w:rFonts w:ascii="Times New Roman" w:hAnsi="Times New Roman" w:cs="Times New Roman"/>
              <w:b/>
              <w:bCs/>
              <w:sz w:val="28"/>
              <w:szCs w:val="28"/>
              <w:u w:val="single"/>
            </w:rPr>
          </w:pPr>
          <w:r w:rsidRPr="00756402">
            <w:rPr>
              <w:rFonts w:ascii="Times New Roman" w:hAnsi="Times New Roman" w:cs="Times New Roman"/>
              <w:b/>
              <w:bCs/>
              <w:sz w:val="28"/>
              <w:szCs w:val="28"/>
              <w:u w:val="single"/>
            </w:rPr>
            <w:t>24.07.2026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0FB1D966" w:rsidR="00A337B6" w:rsidRPr="00127F7E" w:rsidRDefault="003B5AAA" w:rsidP="00127F7E">
          <w:pPr>
            <w:pStyle w:val="ConsPlusNonformat"/>
            <w:jc w:val="right"/>
            <w:rPr>
              <w:rFonts w:ascii="Times New Roman" w:hAnsi="Times New Roman" w:cs="Times New Roman"/>
              <w:b/>
              <w:bCs/>
              <w:sz w:val="28"/>
              <w:szCs w:val="28"/>
              <w:u w:val="single"/>
            </w:rPr>
          </w:pPr>
          <w:r w:rsidRPr="00127F7E">
            <w:rPr>
              <w:rFonts w:ascii="Times New Roman" w:hAnsi="Times New Roman" w:cs="Times New Roman"/>
              <w:b/>
              <w:bCs/>
              <w:sz w:val="28"/>
              <w:szCs w:val="28"/>
              <w:u w:val="single"/>
            </w:rPr>
            <w:t>№</w:t>
          </w:r>
          <w:r w:rsidR="00756402" w:rsidRPr="00127F7E">
            <w:rPr>
              <w:rFonts w:ascii="Times New Roman" w:hAnsi="Times New Roman" w:cs="Times New Roman"/>
              <w:b/>
              <w:bCs/>
              <w:sz w:val="28"/>
              <w:szCs w:val="28"/>
              <w:u w:val="single"/>
            </w:rPr>
            <w:t>87/01-4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5CDE0EA9" w:rsidR="00811B95" w:rsidRPr="00127F7E" w:rsidRDefault="00127F7E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  <w:sz w:val="28"/>
              <w:szCs w:val="28"/>
            </w:rPr>
          </w:pPr>
          <w:r w:rsidRPr="00127F7E">
            <w:rPr>
              <w:rFonts w:ascii="Times New Roman" w:hAnsi="Times New Roman" w:cs="Times New Roman"/>
              <w:b/>
              <w:bCs/>
              <w:spacing w:val="20"/>
              <w:sz w:val="28"/>
              <w:szCs w:val="28"/>
            </w:rPr>
            <w:t>п</w:t>
          </w:r>
          <w:r w:rsidR="00811B95" w:rsidRPr="00127F7E">
            <w:rPr>
              <w:rFonts w:ascii="Times New Roman" w:hAnsi="Times New Roman" w:cs="Times New Roman"/>
              <w:b/>
              <w:bCs/>
              <w:spacing w:val="20"/>
              <w:sz w:val="28"/>
              <w:szCs w:val="28"/>
            </w:rPr>
            <w:t xml:space="preserve">. </w:t>
          </w:r>
          <w:r w:rsidRPr="00127F7E">
            <w:rPr>
              <w:rFonts w:ascii="Times New Roman" w:hAnsi="Times New Roman" w:cs="Times New Roman"/>
              <w:b/>
              <w:bCs/>
              <w:spacing w:val="20"/>
              <w:sz w:val="28"/>
              <w:szCs w:val="28"/>
            </w:rPr>
            <w:t>Гайны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4F75AA"/>
    <w:multiLevelType w:val="hybridMultilevel"/>
    <w:tmpl w:val="951A6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2421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BF"/>
    <w:rsid w:val="00001A6C"/>
    <w:rsid w:val="000137D7"/>
    <w:rsid w:val="00034A8D"/>
    <w:rsid w:val="00035ABC"/>
    <w:rsid w:val="00040063"/>
    <w:rsid w:val="00085DCE"/>
    <w:rsid w:val="000938DE"/>
    <w:rsid w:val="000C2554"/>
    <w:rsid w:val="000D0D54"/>
    <w:rsid w:val="000F1485"/>
    <w:rsid w:val="00115836"/>
    <w:rsid w:val="001243E3"/>
    <w:rsid w:val="00127F7E"/>
    <w:rsid w:val="00137969"/>
    <w:rsid w:val="00171694"/>
    <w:rsid w:val="001729FF"/>
    <w:rsid w:val="00191482"/>
    <w:rsid w:val="001A00FC"/>
    <w:rsid w:val="001B1141"/>
    <w:rsid w:val="001B15BE"/>
    <w:rsid w:val="001C1318"/>
    <w:rsid w:val="00201E8F"/>
    <w:rsid w:val="00205244"/>
    <w:rsid w:val="00250FAF"/>
    <w:rsid w:val="00257A42"/>
    <w:rsid w:val="00264F65"/>
    <w:rsid w:val="00291C3E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2341D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3F62BD"/>
    <w:rsid w:val="00412B26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4D8"/>
    <w:rsid w:val="00524C40"/>
    <w:rsid w:val="00525A05"/>
    <w:rsid w:val="005276C9"/>
    <w:rsid w:val="00551323"/>
    <w:rsid w:val="005522B1"/>
    <w:rsid w:val="00556797"/>
    <w:rsid w:val="00583C58"/>
    <w:rsid w:val="00592B00"/>
    <w:rsid w:val="005A62A6"/>
    <w:rsid w:val="005C12CC"/>
    <w:rsid w:val="00600F16"/>
    <w:rsid w:val="006067A7"/>
    <w:rsid w:val="006243E2"/>
    <w:rsid w:val="006304A1"/>
    <w:rsid w:val="006541FD"/>
    <w:rsid w:val="006566AB"/>
    <w:rsid w:val="00664FAB"/>
    <w:rsid w:val="006917DF"/>
    <w:rsid w:val="006928A1"/>
    <w:rsid w:val="00695EF5"/>
    <w:rsid w:val="00697F57"/>
    <w:rsid w:val="006A3F09"/>
    <w:rsid w:val="006A40BF"/>
    <w:rsid w:val="006A430D"/>
    <w:rsid w:val="006B3B7C"/>
    <w:rsid w:val="006B4EA4"/>
    <w:rsid w:val="006C02F4"/>
    <w:rsid w:val="006D4688"/>
    <w:rsid w:val="00712379"/>
    <w:rsid w:val="00736D1B"/>
    <w:rsid w:val="00741EB1"/>
    <w:rsid w:val="00746DDC"/>
    <w:rsid w:val="00751328"/>
    <w:rsid w:val="007544F9"/>
    <w:rsid w:val="00756402"/>
    <w:rsid w:val="007566E5"/>
    <w:rsid w:val="00756AB6"/>
    <w:rsid w:val="00772DA0"/>
    <w:rsid w:val="007909F7"/>
    <w:rsid w:val="007E242D"/>
    <w:rsid w:val="007E4EC0"/>
    <w:rsid w:val="00811B95"/>
    <w:rsid w:val="00813760"/>
    <w:rsid w:val="0081478D"/>
    <w:rsid w:val="008338E7"/>
    <w:rsid w:val="00842674"/>
    <w:rsid w:val="00867F8C"/>
    <w:rsid w:val="00873008"/>
    <w:rsid w:val="008858AC"/>
    <w:rsid w:val="008907E9"/>
    <w:rsid w:val="00894526"/>
    <w:rsid w:val="008A0310"/>
    <w:rsid w:val="008A4039"/>
    <w:rsid w:val="008B44FB"/>
    <w:rsid w:val="008B5678"/>
    <w:rsid w:val="008B7ADF"/>
    <w:rsid w:val="008C009C"/>
    <w:rsid w:val="008C35AF"/>
    <w:rsid w:val="008E00C5"/>
    <w:rsid w:val="008F37B9"/>
    <w:rsid w:val="00902D5C"/>
    <w:rsid w:val="009039DC"/>
    <w:rsid w:val="00905991"/>
    <w:rsid w:val="009213EB"/>
    <w:rsid w:val="0093411B"/>
    <w:rsid w:val="00946C8B"/>
    <w:rsid w:val="00975170"/>
    <w:rsid w:val="009A2149"/>
    <w:rsid w:val="009B6330"/>
    <w:rsid w:val="009E2B6B"/>
    <w:rsid w:val="009E37C7"/>
    <w:rsid w:val="00A14EB1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2B11"/>
    <w:rsid w:val="00AD3B0E"/>
    <w:rsid w:val="00AF4049"/>
    <w:rsid w:val="00AF5F1C"/>
    <w:rsid w:val="00B02235"/>
    <w:rsid w:val="00B100EF"/>
    <w:rsid w:val="00B1160A"/>
    <w:rsid w:val="00B11B42"/>
    <w:rsid w:val="00B17649"/>
    <w:rsid w:val="00B237E4"/>
    <w:rsid w:val="00B33253"/>
    <w:rsid w:val="00B43EA2"/>
    <w:rsid w:val="00B45B6A"/>
    <w:rsid w:val="00B46040"/>
    <w:rsid w:val="00B56AF6"/>
    <w:rsid w:val="00B617B8"/>
    <w:rsid w:val="00B66EDF"/>
    <w:rsid w:val="00B7195A"/>
    <w:rsid w:val="00B72D4A"/>
    <w:rsid w:val="00B77D71"/>
    <w:rsid w:val="00B871BB"/>
    <w:rsid w:val="00B90C37"/>
    <w:rsid w:val="00B9285C"/>
    <w:rsid w:val="00BA6E86"/>
    <w:rsid w:val="00BA7FB1"/>
    <w:rsid w:val="00BB1283"/>
    <w:rsid w:val="00BB2317"/>
    <w:rsid w:val="00BB38DD"/>
    <w:rsid w:val="00BC03E1"/>
    <w:rsid w:val="00BC66B0"/>
    <w:rsid w:val="00BC7D7A"/>
    <w:rsid w:val="00BE738E"/>
    <w:rsid w:val="00BF0468"/>
    <w:rsid w:val="00C11ED0"/>
    <w:rsid w:val="00C17CFD"/>
    <w:rsid w:val="00C20323"/>
    <w:rsid w:val="00C3248C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D1BC1"/>
    <w:rsid w:val="00CF1EBC"/>
    <w:rsid w:val="00D05B3A"/>
    <w:rsid w:val="00D13093"/>
    <w:rsid w:val="00D277F2"/>
    <w:rsid w:val="00D50D5D"/>
    <w:rsid w:val="00D642F3"/>
    <w:rsid w:val="00D715AA"/>
    <w:rsid w:val="00D81BB7"/>
    <w:rsid w:val="00D84AC0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4C50"/>
    <w:rsid w:val="00E10E03"/>
    <w:rsid w:val="00E11D12"/>
    <w:rsid w:val="00E2301D"/>
    <w:rsid w:val="00E2366A"/>
    <w:rsid w:val="00E33A2B"/>
    <w:rsid w:val="00E531F5"/>
    <w:rsid w:val="00E56B58"/>
    <w:rsid w:val="00E636DE"/>
    <w:rsid w:val="00E65F47"/>
    <w:rsid w:val="00E7098F"/>
    <w:rsid w:val="00E745D7"/>
    <w:rsid w:val="00E75F24"/>
    <w:rsid w:val="00E84500"/>
    <w:rsid w:val="00E92E02"/>
    <w:rsid w:val="00E962E5"/>
    <w:rsid w:val="00EB6A4F"/>
    <w:rsid w:val="00EC22A9"/>
    <w:rsid w:val="00EC6E46"/>
    <w:rsid w:val="00ED46C9"/>
    <w:rsid w:val="00EF312D"/>
    <w:rsid w:val="00F076AB"/>
    <w:rsid w:val="00F23E87"/>
    <w:rsid w:val="00F30BDA"/>
    <w:rsid w:val="00F56E73"/>
    <w:rsid w:val="00F70748"/>
    <w:rsid w:val="00F7271C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234A730C-5413-40F3-BDE3-51870669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127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111</TotalTime>
  <Pages>5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13</cp:revision>
  <cp:lastPrinted>2026-07-20T07:32:00Z</cp:lastPrinted>
  <dcterms:created xsi:type="dcterms:W3CDTF">2026-07-20T07:31:00Z</dcterms:created>
  <dcterms:modified xsi:type="dcterms:W3CDTF">2026-07-24T10:33:00Z</dcterms:modified>
</cp:coreProperties>
</file>